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9526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400"/>
        <w:gridCol w:w="2126"/>
      </w:tblGrid>
      <w:tr w:rsidR="007A161D" w14:paraId="3037AB4C" w14:textId="77777777" w:rsidTr="00866481">
        <w:trPr>
          <w:trHeight w:val="7561"/>
        </w:trPr>
        <w:tc>
          <w:tcPr>
            <w:tcW w:w="7400" w:type="dxa"/>
          </w:tcPr>
          <w:p w14:paraId="4D2EA020" w14:textId="77777777" w:rsidR="000F29DA" w:rsidRDefault="000F29DA" w:rsidP="00866481">
            <w:pPr>
              <w:pStyle w:val="Untertitel"/>
            </w:pPr>
            <w:r>
              <w:t>Beispielgebäude</w:t>
            </w:r>
          </w:p>
          <w:p w14:paraId="064946C4" w14:textId="77777777" w:rsidR="000F29DA" w:rsidRDefault="000F29DA" w:rsidP="00866481">
            <w:pPr>
              <w:pStyle w:val="Untertitel"/>
            </w:pPr>
            <w:r>
              <w:t>Musterstraße XXX</w:t>
            </w:r>
          </w:p>
          <w:p w14:paraId="3C6B288E" w14:textId="77777777" w:rsidR="000F29DA" w:rsidRDefault="000F29DA" w:rsidP="00866481">
            <w:pPr>
              <w:pStyle w:val="Untertitel"/>
            </w:pPr>
            <w:r>
              <w:t>60XXX Frankfurt am Main</w:t>
            </w:r>
          </w:p>
          <w:p w14:paraId="5827A155" w14:textId="1CF7E35B" w:rsidR="00866481" w:rsidRPr="00866481" w:rsidRDefault="000F29DA" w:rsidP="00866481">
            <w:pPr>
              <w:pStyle w:val="Untertitel"/>
            </w:pPr>
            <w:r>
              <w:t>Stadtteil</w:t>
            </w:r>
          </w:p>
          <w:p w14:paraId="03651B4A" w14:textId="77777777" w:rsidR="00866481" w:rsidRDefault="00866481" w:rsidP="00866481">
            <w:pPr>
              <w:pStyle w:val="Titel"/>
            </w:pPr>
          </w:p>
          <w:p w14:paraId="58D49E74" w14:textId="77777777" w:rsidR="00866481" w:rsidRDefault="00866481" w:rsidP="00866481">
            <w:pPr>
              <w:pStyle w:val="Titel"/>
            </w:pPr>
          </w:p>
          <w:p w14:paraId="2ABFA9C3" w14:textId="77777777" w:rsidR="000F29DA" w:rsidRDefault="000F29DA" w:rsidP="00866481">
            <w:pPr>
              <w:pStyle w:val="Titel"/>
            </w:pPr>
          </w:p>
          <w:p w14:paraId="5DCF71BA" w14:textId="77777777" w:rsidR="000F29DA" w:rsidRDefault="000F29DA" w:rsidP="00866481">
            <w:pPr>
              <w:pStyle w:val="Titel"/>
            </w:pPr>
          </w:p>
          <w:p w14:paraId="26564605" w14:textId="77777777" w:rsidR="000F29DA" w:rsidRDefault="000F29DA" w:rsidP="00866481">
            <w:pPr>
              <w:pStyle w:val="Titel"/>
            </w:pPr>
          </w:p>
          <w:p w14:paraId="6883CD75" w14:textId="7A4AE594" w:rsidR="000F29DA" w:rsidRDefault="000F29DA" w:rsidP="00866481">
            <w:pPr>
              <w:pStyle w:val="Titel"/>
            </w:pPr>
            <w:r>
              <w:t>Gebäude-</w:t>
            </w:r>
          </w:p>
          <w:p w14:paraId="413D6843" w14:textId="646C5024" w:rsidR="007A161D" w:rsidRPr="00866481" w:rsidRDefault="000F29DA" w:rsidP="00866481">
            <w:pPr>
              <w:pStyle w:val="Titel"/>
            </w:pPr>
            <w:r>
              <w:t>Betriebsordner</w:t>
            </w:r>
          </w:p>
          <w:p w14:paraId="7CC5AEB4" w14:textId="6CD9CF2E" w:rsidR="007A161D" w:rsidRPr="007A161D" w:rsidRDefault="007A161D" w:rsidP="00866481"/>
        </w:tc>
        <w:tc>
          <w:tcPr>
            <w:tcW w:w="2126" w:type="dxa"/>
            <w:vAlign w:val="bottom"/>
          </w:tcPr>
          <w:p w14:paraId="517D6E34" w14:textId="77777777" w:rsidR="00866481" w:rsidRDefault="00866481" w:rsidP="00866481"/>
          <w:p w14:paraId="53F9A12C" w14:textId="77777777" w:rsidR="00866481" w:rsidRDefault="00866481" w:rsidP="00866481"/>
          <w:p w14:paraId="2AA8FE7C" w14:textId="77777777" w:rsidR="00866481" w:rsidRPr="007A161D" w:rsidRDefault="00866481" w:rsidP="00866481"/>
        </w:tc>
      </w:tr>
    </w:tbl>
    <w:p w14:paraId="62B34AB0" w14:textId="77777777" w:rsidR="001A6F2E" w:rsidRDefault="001A6F2E">
      <w:r>
        <w:br w:type="page"/>
      </w:r>
    </w:p>
    <w:p w14:paraId="604EB06B" w14:textId="3A1E7229" w:rsidR="000F29DA" w:rsidRDefault="000F29DA" w:rsidP="000F29DA">
      <w:pPr>
        <w:pStyle w:val="berschrift30pt"/>
      </w:pPr>
      <w:r>
        <w:lastRenderedPageBreak/>
        <w:t>Impressum</w:t>
      </w:r>
    </w:p>
    <w:p w14:paraId="4317CA7F" w14:textId="77777777" w:rsidR="000F29DA" w:rsidRPr="00875F47" w:rsidRDefault="000F29DA" w:rsidP="000F29DA">
      <w:pPr>
        <w:spacing w:line="240" w:lineRule="auto"/>
        <w:rPr>
          <w:b/>
        </w:rPr>
      </w:pPr>
      <w:r w:rsidRPr="00875F47">
        <w:rPr>
          <w:b/>
        </w:rPr>
        <w:t>Herausgeber</w:t>
      </w:r>
    </w:p>
    <w:p w14:paraId="02C032BF" w14:textId="77777777" w:rsidR="000F29DA" w:rsidRPr="00875F47" w:rsidRDefault="000F29DA" w:rsidP="000F29DA">
      <w:pPr>
        <w:spacing w:line="240" w:lineRule="auto"/>
      </w:pPr>
      <w:r w:rsidRPr="00875F47">
        <w:t>Magistrat der Stadt Frankfurt am Main</w:t>
      </w:r>
    </w:p>
    <w:p w14:paraId="22677D3D" w14:textId="77777777" w:rsidR="000F29DA" w:rsidRPr="00875F47" w:rsidRDefault="000F29DA" w:rsidP="000F29DA">
      <w:pPr>
        <w:spacing w:line="240" w:lineRule="auto"/>
      </w:pPr>
      <w:r w:rsidRPr="00875F47">
        <w:t>Dezernat XI – Bildung, Immobilien und Neues Bauen</w:t>
      </w:r>
    </w:p>
    <w:p w14:paraId="773C5B4F" w14:textId="77777777" w:rsidR="000F29DA" w:rsidRDefault="000F29DA" w:rsidP="000F29DA">
      <w:pPr>
        <w:spacing w:line="240" w:lineRule="auto"/>
      </w:pPr>
      <w:r w:rsidRPr="00875F47">
        <w:t>Amt für Bau und Immobilien</w:t>
      </w:r>
    </w:p>
    <w:p w14:paraId="6187E7D9" w14:textId="77777777" w:rsidR="000F29DA" w:rsidRPr="00875F47" w:rsidRDefault="000F29DA" w:rsidP="000F29DA">
      <w:pPr>
        <w:spacing w:line="240" w:lineRule="auto"/>
      </w:pPr>
      <w:r>
        <w:t xml:space="preserve">Abteilung Energiemanagement </w:t>
      </w:r>
    </w:p>
    <w:p w14:paraId="21C5D2B5" w14:textId="77777777" w:rsidR="005870F8" w:rsidRDefault="005870F8" w:rsidP="000F29DA">
      <w:pPr>
        <w:spacing w:line="240" w:lineRule="auto"/>
      </w:pPr>
    </w:p>
    <w:p w14:paraId="35D65D4E" w14:textId="1F47D512" w:rsidR="000F29DA" w:rsidRPr="00875F47" w:rsidRDefault="000F29DA" w:rsidP="000F29DA">
      <w:pPr>
        <w:spacing w:line="240" w:lineRule="auto"/>
      </w:pPr>
      <w:r w:rsidRPr="00875F47">
        <w:t xml:space="preserve">Stand: </w:t>
      </w:r>
      <w:r>
        <w:t>2</w:t>
      </w:r>
      <w:r w:rsidR="005870F8">
        <w:t>7</w:t>
      </w:r>
      <w:r>
        <w:t>.04.2026</w:t>
      </w:r>
    </w:p>
    <w:p w14:paraId="7BC63B45" w14:textId="77777777" w:rsidR="000F29DA" w:rsidRPr="00875F47" w:rsidRDefault="000F29DA" w:rsidP="000F29DA">
      <w:pPr>
        <w:spacing w:line="240" w:lineRule="auto"/>
      </w:pPr>
    </w:p>
    <w:p w14:paraId="7EDCC045" w14:textId="77777777" w:rsidR="000F29DA" w:rsidRPr="00875F47" w:rsidRDefault="000F29DA" w:rsidP="000F29DA">
      <w:pPr>
        <w:spacing w:line="240" w:lineRule="auto"/>
        <w:rPr>
          <w:b/>
          <w:bCs/>
        </w:rPr>
      </w:pPr>
      <w:r w:rsidRPr="00875F47">
        <w:rPr>
          <w:b/>
          <w:bCs/>
        </w:rPr>
        <w:t>Vorlage inhaltlich erstellt von:</w:t>
      </w:r>
    </w:p>
    <w:p w14:paraId="75C92128" w14:textId="77777777" w:rsidR="000F29DA" w:rsidRDefault="000F29DA" w:rsidP="000F29DA">
      <w:pPr>
        <w:spacing w:line="240" w:lineRule="auto"/>
      </w:pPr>
      <w:r>
        <w:t>Olga Berg</w:t>
      </w:r>
    </w:p>
    <w:p w14:paraId="4009F2BE" w14:textId="77777777" w:rsidR="000F29DA" w:rsidRDefault="000F29DA" w:rsidP="000F29DA">
      <w:pPr>
        <w:spacing w:line="240" w:lineRule="auto"/>
      </w:pPr>
      <w:r>
        <w:t>Hochschule Darmstadt</w:t>
      </w:r>
    </w:p>
    <w:p w14:paraId="58B23C90" w14:textId="77777777" w:rsidR="000F29DA" w:rsidRDefault="000F29DA" w:rsidP="000F29DA">
      <w:pPr>
        <w:spacing w:line="240" w:lineRule="auto"/>
      </w:pPr>
      <w:r>
        <w:t>Studiengang Energiewirtschaft</w:t>
      </w:r>
    </w:p>
    <w:p w14:paraId="48CA3C79" w14:textId="77777777" w:rsidR="000F29DA" w:rsidRDefault="000F29DA" w:rsidP="000F29DA">
      <w:pPr>
        <w:spacing w:line="240" w:lineRule="auto"/>
      </w:pPr>
    </w:p>
    <w:p w14:paraId="117ED7D5" w14:textId="77777777" w:rsidR="000F29DA" w:rsidRDefault="000F29DA" w:rsidP="000F29DA">
      <w:pPr>
        <w:spacing w:line="240" w:lineRule="auto"/>
      </w:pPr>
      <w:r>
        <w:t>Letzte Änderung:</w:t>
      </w:r>
    </w:p>
    <w:p w14:paraId="4A2AD31B" w14:textId="12BA3BE7" w:rsidR="000F29DA" w:rsidRPr="00875F47" w:rsidRDefault="005870F8" w:rsidP="000F29DA">
      <w:pPr>
        <w:spacing w:line="240" w:lineRule="auto"/>
      </w:pPr>
      <w:r>
        <w:t>Datum, Namenskürzel</w:t>
      </w:r>
    </w:p>
    <w:p w14:paraId="67F18CA5" w14:textId="77777777" w:rsidR="000F29DA" w:rsidRDefault="000F29DA" w:rsidP="000F29DA">
      <w:pPr>
        <w:spacing w:line="240" w:lineRule="auto"/>
        <w:rPr>
          <w:b/>
        </w:rPr>
      </w:pPr>
    </w:p>
    <w:p w14:paraId="38AD8DFA" w14:textId="77777777" w:rsidR="000F29DA" w:rsidRDefault="000F29DA" w:rsidP="000F29DA">
      <w:pPr>
        <w:spacing w:line="240" w:lineRule="auto"/>
        <w:rPr>
          <w:b/>
        </w:rPr>
      </w:pPr>
      <w:r w:rsidRPr="00875F47">
        <w:rPr>
          <w:b/>
        </w:rPr>
        <w:t>Informationen im Internet</w:t>
      </w:r>
    </w:p>
    <w:p w14:paraId="752C8935" w14:textId="77777777" w:rsidR="000F29DA" w:rsidRDefault="00EC3BF3" w:rsidP="000F29DA">
      <w:pPr>
        <w:spacing w:line="240" w:lineRule="auto"/>
        <w:rPr>
          <w:bCs/>
        </w:rPr>
      </w:pPr>
      <w:hyperlink r:id="rId8" w:history="1">
        <w:r w:rsidR="000F29DA" w:rsidRPr="00130602">
          <w:rPr>
            <w:rStyle w:val="Hyperlink"/>
            <w:bCs/>
          </w:rPr>
          <w:t>http://www.abi.frankfurt.de/</w:t>
        </w:r>
      </w:hyperlink>
    </w:p>
    <w:p w14:paraId="4898AAD8" w14:textId="77777777" w:rsidR="000F29DA" w:rsidRDefault="00EC3BF3" w:rsidP="000F29DA">
      <w:pPr>
        <w:spacing w:line="240" w:lineRule="auto"/>
        <w:rPr>
          <w:bCs/>
        </w:rPr>
      </w:pPr>
      <w:hyperlink r:id="rId9" w:history="1">
        <w:r w:rsidR="000F29DA" w:rsidRPr="00130602">
          <w:rPr>
            <w:rStyle w:val="Hyperlink"/>
            <w:bCs/>
          </w:rPr>
          <w:t>https://energiemanagement.stadt-frankfurt.de/</w:t>
        </w:r>
      </w:hyperlink>
    </w:p>
    <w:p w14:paraId="23DEEC39" w14:textId="77777777" w:rsidR="000F29DA" w:rsidRPr="00875F47" w:rsidRDefault="000F29DA" w:rsidP="000F29DA">
      <w:pPr>
        <w:spacing w:line="240" w:lineRule="auto"/>
      </w:pPr>
    </w:p>
    <w:p w14:paraId="3A1912AF" w14:textId="77777777" w:rsidR="000F29DA" w:rsidRPr="00875F47" w:rsidRDefault="000F29DA" w:rsidP="000F29DA">
      <w:pPr>
        <w:spacing w:line="240" w:lineRule="auto"/>
        <w:rPr>
          <w:b/>
        </w:rPr>
      </w:pPr>
      <w:r w:rsidRPr="00875F47">
        <w:rPr>
          <w:b/>
        </w:rPr>
        <w:t>Bildquellennachweis Titelseite</w:t>
      </w:r>
    </w:p>
    <w:p w14:paraId="6EEEA474" w14:textId="77777777" w:rsidR="000F29DA" w:rsidRDefault="000F29DA" w:rsidP="000F29DA">
      <w:pPr>
        <w:spacing w:line="240" w:lineRule="auto"/>
      </w:pPr>
      <w:r w:rsidRPr="00875F47">
        <w:t xml:space="preserve">1: </w:t>
      </w:r>
      <w:r>
        <w:t>Römerstadtschule, Sebastian Schramm i. A. Büro Schramm für Gestaltung</w:t>
      </w:r>
    </w:p>
    <w:p w14:paraId="69458EF6" w14:textId="780EDFA5" w:rsidR="000F29DA" w:rsidRDefault="000F29DA" w:rsidP="000F29DA">
      <w:pPr>
        <w:spacing w:line="240" w:lineRule="auto"/>
      </w:pPr>
      <w:r>
        <w:t>2: Diesterwegschule</w:t>
      </w:r>
      <w:r w:rsidRPr="00E5677F">
        <w:t>, Sebastian Schramm i. A. Büro Schramm für Gestaltung</w:t>
      </w:r>
    </w:p>
    <w:p w14:paraId="4F72960E" w14:textId="4D7CFE1F" w:rsidR="000F29DA" w:rsidRDefault="000F29DA" w:rsidP="000F29DA">
      <w:pPr>
        <w:spacing w:line="240" w:lineRule="auto"/>
      </w:pPr>
    </w:p>
    <w:p w14:paraId="0E0BC592" w14:textId="7712DC02" w:rsidR="000F29DA" w:rsidRDefault="000F29DA" w:rsidP="000F29DA">
      <w:pPr>
        <w:spacing w:line="240" w:lineRule="auto"/>
      </w:pPr>
    </w:p>
    <w:p w14:paraId="7A344F00" w14:textId="298F2DD7" w:rsidR="000F29DA" w:rsidRDefault="000F29DA" w:rsidP="000F29DA">
      <w:pPr>
        <w:spacing w:line="24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DF667E7" wp14:editId="396B6164">
            <wp:simplePos x="0" y="0"/>
            <wp:positionH relativeFrom="margin">
              <wp:posOffset>0</wp:posOffset>
            </wp:positionH>
            <wp:positionV relativeFrom="margin">
              <wp:posOffset>3863340</wp:posOffset>
            </wp:positionV>
            <wp:extent cx="2959100" cy="422910"/>
            <wp:effectExtent l="0" t="0" r="0" b="0"/>
            <wp:wrapNone/>
            <wp:docPr id="3" name="Grafik 3" descr="Ein Bild, das Screenshot, Grafiken, Grafikdesign, Weinr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Screenshot, Grafiken, Grafikdesign, Weinrot enthält.&#10;&#10;KI-generierte Inhalte können fehlerhaft sein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B1F1A4" w14:textId="77777777" w:rsidR="000F29DA" w:rsidRDefault="000F29DA" w:rsidP="000F29DA">
      <w:pPr>
        <w:spacing w:line="240" w:lineRule="auto"/>
      </w:pPr>
    </w:p>
    <w:p w14:paraId="013C9DF3" w14:textId="77777777" w:rsidR="000F29DA" w:rsidRDefault="000F29DA" w:rsidP="000F29DA">
      <w:pPr>
        <w:spacing w:line="240" w:lineRule="auto"/>
      </w:pPr>
    </w:p>
    <w:p w14:paraId="21F20A3D" w14:textId="77777777" w:rsidR="000F29DA" w:rsidRDefault="000F29DA" w:rsidP="000F29DA">
      <w:pPr>
        <w:spacing w:line="240" w:lineRule="auto"/>
      </w:pPr>
    </w:p>
    <w:p w14:paraId="7E68C3F3" w14:textId="77777777" w:rsidR="000F29DA" w:rsidRDefault="000F29DA" w:rsidP="000F29DA">
      <w:pPr>
        <w:spacing w:line="240" w:lineRule="auto"/>
      </w:pPr>
    </w:p>
    <w:p w14:paraId="33A3FB5A" w14:textId="0D60C492" w:rsidR="000F29DA" w:rsidRDefault="000F29DA" w:rsidP="000F29DA">
      <w:pPr>
        <w:spacing w:line="240" w:lineRule="auto"/>
      </w:pPr>
    </w:p>
    <w:p w14:paraId="464DA203" w14:textId="77777777" w:rsidR="000F29DA" w:rsidRDefault="000F29DA" w:rsidP="000F29DA">
      <w:pPr>
        <w:spacing w:line="240" w:lineRule="auto"/>
      </w:pPr>
    </w:p>
    <w:p w14:paraId="4BA45592" w14:textId="77777777" w:rsidR="000F29DA" w:rsidRDefault="000F29DA" w:rsidP="000F29DA">
      <w:pPr>
        <w:spacing w:line="240" w:lineRule="auto"/>
      </w:pPr>
    </w:p>
    <w:p w14:paraId="3FA8BE7D" w14:textId="77777777" w:rsidR="000F29DA" w:rsidRDefault="000F29DA" w:rsidP="000F29DA">
      <w:pPr>
        <w:spacing w:line="240" w:lineRule="auto"/>
      </w:pPr>
    </w:p>
    <w:p w14:paraId="77AA3555" w14:textId="77777777" w:rsidR="000F29DA" w:rsidRDefault="000F29DA" w:rsidP="000F29DA">
      <w:pPr>
        <w:spacing w:line="240" w:lineRule="auto"/>
      </w:pPr>
    </w:p>
    <w:p w14:paraId="7AD25345" w14:textId="716C507F" w:rsidR="000F29DA" w:rsidRDefault="000F29DA" w:rsidP="001D0DE6">
      <w:pPr>
        <w:spacing w:after="160" w:line="278" w:lineRule="auto"/>
      </w:pPr>
      <w:r>
        <w:br w:type="page"/>
      </w:r>
    </w:p>
    <w:sdt>
      <w:sdtPr>
        <w:rPr>
          <w:rFonts w:asciiTheme="minorHAnsi" w:hAnsiTheme="minorHAnsi"/>
          <w:b w:val="0"/>
          <w:sz w:val="18"/>
          <w:szCs w:val="24"/>
        </w:rPr>
        <w:id w:val="-145525324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3FF5A2A7" w14:textId="30E4E97F" w:rsidR="001D0DE6" w:rsidRDefault="001D0DE6" w:rsidP="00FF700A">
          <w:pPr>
            <w:pStyle w:val="berschrift30pt"/>
          </w:pPr>
          <w:r>
            <w:t>Inhaltsverzeichnis</w:t>
          </w:r>
        </w:p>
        <w:p w14:paraId="50151504" w14:textId="66AB3BB4" w:rsidR="00FF700A" w:rsidRPr="00FF700A" w:rsidRDefault="001D0DE6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8192880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1. Notrufnummern und Liste der Ansprechpartner/-innen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_Toc228192880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3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53D42081" w14:textId="06413F1C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1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 Geb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udepl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ne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_Toc228192881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0BEFDDD7" w14:textId="5D61A094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2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2.1 Lageplan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_Toc228192882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0C1E46F1" w14:textId="027E706B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3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2.2 Fluchtwegpl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ne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_Toc228192883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00944A1F" w14:textId="5D3894A2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4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2.3 Grundrisse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_Toc228192884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53EC2E13" w14:textId="23017069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5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 xml:space="preserve">2.4 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bersichtsplan der technischen Anlagen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_Toc228192885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6B06C31" w14:textId="046AB47F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6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2.5 Heizungsschema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_Toc228192886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59335836" w14:textId="7A7686EE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7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2.6 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ftungsschema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_Toc228192887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1CBE33D" w14:textId="2B69F8F2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8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2.7 Sanit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rschema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_Toc228192888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5D969E9" w14:textId="4282F1AE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89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2.8 Elektroschema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_Toc228192889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0C0E5D0" w14:textId="2276B571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0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2.9 Geb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udeautomationsschema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_Toc228192890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33D320F" w14:textId="3E57B0A0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1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2.10 Z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hlerschema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_Toc228192891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7DB62696" w14:textId="004D8283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2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3. Kurzbeschreibungen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_Toc228192892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4FF35116" w14:textId="325EAFDA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3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3.1 Kurzbeschreibung des Geb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udes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_Toc228192893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447A97ED" w14:textId="19710B38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4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3.2 Kurzbeschreibung der technischen Anlagen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_Toc228192894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5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E233E42" w14:textId="3B16878F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5" w:history="1">
            <w:r w:rsidR="00FF700A" w:rsidRPr="00FF700A">
              <w:rPr>
                <w:rStyle w:val="Hyperlink"/>
                <w:bCs/>
                <w:noProof/>
                <w:sz w:val="22"/>
                <w:szCs w:val="32"/>
              </w:rPr>
              <w:t>3.2.1 L</w:t>
            </w:r>
            <w:r w:rsidR="00FF700A" w:rsidRPr="00FF700A">
              <w:rPr>
                <w:rStyle w:val="Hyperlink"/>
                <w:rFonts w:hint="eastAsia"/>
                <w:bCs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bCs/>
                <w:noProof/>
                <w:sz w:val="22"/>
                <w:szCs w:val="32"/>
              </w:rPr>
              <w:t>ftungsanlage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_Toc228192895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191837AE" w14:textId="320CE767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6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4. Nutzungs- und Betriebsanleitung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_Toc228192896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511CCF8C" w14:textId="5F5BA155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7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4.1 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ftungsanlage und Fensterl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ftung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_Toc228192897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595316AF" w14:textId="5398287F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8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4.2 Sonnenschutz und Nachtl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 xml:space="preserve">ftung zur Vermeidung sommerlicher 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berhitzung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_Toc228192898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639A15D5" w14:textId="106067E8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899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4.3 Vermeidung von W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rmestau an Verglasungen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_Toc228192899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944798D" w14:textId="4643C71F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0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4.4 Funktionsbeschreibung f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r die 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ftungsanlage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_Toc228192900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42F7E2A6" w14:textId="7234892B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1" w:history="1">
            <w:r w:rsidR="00FF700A" w:rsidRPr="00FF700A">
              <w:rPr>
                <w:rStyle w:val="Hyperlink"/>
                <w:bCs/>
                <w:noProof/>
                <w:sz w:val="22"/>
                <w:szCs w:val="32"/>
              </w:rPr>
              <w:t>4.4.1 Allgemeine Funktionsbeschreibung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_Toc228192901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3ABEDEA2" w14:textId="1E603DDD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2" w:history="1">
            <w:r w:rsidR="00FF700A" w:rsidRPr="00FF700A">
              <w:rPr>
                <w:rStyle w:val="Hyperlink"/>
                <w:bCs/>
                <w:noProof/>
                <w:sz w:val="22"/>
                <w:szCs w:val="32"/>
              </w:rPr>
              <w:t>4.4.2 Bedienungsanleitung f</w:t>
            </w:r>
            <w:r w:rsidR="00FF700A" w:rsidRPr="00FF700A">
              <w:rPr>
                <w:rStyle w:val="Hyperlink"/>
                <w:rFonts w:hint="eastAsia"/>
                <w:bCs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bCs/>
                <w:noProof/>
                <w:sz w:val="22"/>
                <w:szCs w:val="32"/>
              </w:rPr>
              <w:t>r das Bedienger</w:t>
            </w:r>
            <w:r w:rsidR="00FF700A" w:rsidRPr="00FF700A">
              <w:rPr>
                <w:rStyle w:val="Hyperlink"/>
                <w:rFonts w:hint="eastAsia"/>
                <w:bCs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bCs/>
                <w:noProof/>
                <w:sz w:val="22"/>
                <w:szCs w:val="32"/>
              </w:rPr>
              <w:t>t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_Toc228192902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476FCF02" w14:textId="46E5CD82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3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4.5 Funktionsbeschreibung f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r die Heizungsanlage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_Toc228192903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765579F" w14:textId="0611EFC8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4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4.6 Ablesung der Verbrauchsz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hler (Strom-, Gas-, Wasserz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hler)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_Toc228192904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75DF24B5" w14:textId="6A3DCFDB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5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5. Sollkonditionen und Nutzungszeiten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_Toc228192905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0C902B91" w14:textId="1D7CF7C4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6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5.1 Allgemeine Sollwerte f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r Raumlufttemperaturen und Nennbeleuchtungsst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rken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_Toc228192906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6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11E41E3D" w14:textId="6896156D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7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5.2 Eingestellte Werte f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r die 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ftungsanlage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_Toc228192907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7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7768C55A" w14:textId="5FA4E25C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8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5.3 Eingestellte Werte f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ü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r die Heizungsanlage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_Toc228192908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7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0967FA92" w14:textId="7BFD5419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09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6. Wartung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_Toc228192909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7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750463AA" w14:textId="62D6420D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10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6.1 Wartungskalender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_Toc228192910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7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44706C8A" w14:textId="55DC9EB0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11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6.2 Wartungsanleitung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_Toc228192911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7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2800C6AC" w14:textId="7BE213D3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12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7. Liste mit Fl</w:t>
            </w:r>
            <w:r w:rsidR="00FF700A" w:rsidRPr="00FF700A">
              <w:rPr>
                <w:rStyle w:val="Hyperlink"/>
                <w:rFonts w:hint="eastAsia"/>
                <w:noProof/>
                <w:sz w:val="22"/>
                <w:szCs w:val="32"/>
              </w:rPr>
              <w:t>ä</w:t>
            </w:r>
            <w:r w:rsidR="00FF700A" w:rsidRPr="00FF700A">
              <w:rPr>
                <w:rStyle w:val="Hyperlink"/>
                <w:noProof/>
                <w:sz w:val="22"/>
                <w:szCs w:val="32"/>
              </w:rPr>
              <w:t>chen, Nutzungsarten, -zeiten und Sollkonditionen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_Toc228192912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8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40D27479" w14:textId="3ACBEEEF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13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8. Logbuch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_Toc228192913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9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64CB2471" w14:textId="0900A65C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14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9. Belegungsplan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_Toc228192914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10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6041DEC3" w14:textId="3A6FBAAC" w:rsidR="00FF700A" w:rsidRPr="00FF700A" w:rsidRDefault="00EC3BF3" w:rsidP="00FF700A">
          <w:pPr>
            <w:pStyle w:val="Verzeichnis2"/>
            <w:tabs>
              <w:tab w:val="right" w:leader="dot" w:pos="8891"/>
            </w:tabs>
            <w:spacing w:line="360" w:lineRule="auto"/>
            <w:rPr>
              <w:rFonts w:eastAsiaTheme="minorEastAsia"/>
              <w:noProof/>
              <w:color w:val="auto"/>
              <w:spacing w:val="0"/>
              <w:kern w:val="2"/>
              <w:sz w:val="32"/>
              <w:szCs w:val="32"/>
              <w:lang w:eastAsia="de-DE"/>
            </w:rPr>
          </w:pPr>
          <w:hyperlink w:anchor="_Toc228192915" w:history="1">
            <w:r w:rsidR="00FF700A" w:rsidRPr="00FF700A">
              <w:rPr>
                <w:rStyle w:val="Hyperlink"/>
                <w:noProof/>
                <w:sz w:val="22"/>
                <w:szCs w:val="32"/>
              </w:rPr>
              <w:t>10. Feedback-Formular</w:t>
            </w:r>
            <w:r w:rsidR="00FF700A" w:rsidRPr="00FF700A">
              <w:rPr>
                <w:noProof/>
                <w:webHidden/>
                <w:sz w:val="22"/>
                <w:szCs w:val="32"/>
              </w:rPr>
              <w:tab/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begin"/>
            </w:r>
            <w:r w:rsidR="00FF700A" w:rsidRPr="00FF700A">
              <w:rPr>
                <w:noProof/>
                <w:webHidden/>
                <w:sz w:val="22"/>
                <w:szCs w:val="32"/>
              </w:rPr>
              <w:instrText xml:space="preserve"> PAGEREF _Toc228192915 \h </w:instrText>
            </w:r>
            <w:r w:rsidR="00FF700A" w:rsidRPr="00FF700A">
              <w:rPr>
                <w:noProof/>
                <w:webHidden/>
                <w:sz w:val="22"/>
                <w:szCs w:val="32"/>
              </w:rPr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separate"/>
            </w:r>
            <w:r w:rsidR="00FF700A" w:rsidRPr="00FF700A">
              <w:rPr>
                <w:noProof/>
                <w:webHidden/>
                <w:sz w:val="22"/>
                <w:szCs w:val="32"/>
              </w:rPr>
              <w:t>11</w:t>
            </w:r>
            <w:r w:rsidR="00FF700A" w:rsidRPr="00FF700A">
              <w:rPr>
                <w:noProof/>
                <w:webHidden/>
                <w:sz w:val="22"/>
                <w:szCs w:val="32"/>
              </w:rPr>
              <w:fldChar w:fldCharType="end"/>
            </w:r>
          </w:hyperlink>
        </w:p>
        <w:p w14:paraId="3FAA5A05" w14:textId="1A40E52F" w:rsidR="000F29DA" w:rsidRDefault="001D0DE6" w:rsidP="00FF700A">
          <w:r>
            <w:rPr>
              <w:b/>
              <w:bCs/>
            </w:rPr>
            <w:fldChar w:fldCharType="end"/>
          </w:r>
        </w:p>
      </w:sdtContent>
    </w:sdt>
    <w:p w14:paraId="017BBFBB" w14:textId="642F2718" w:rsidR="000F29DA" w:rsidRDefault="000F29DA" w:rsidP="000F29DA">
      <w:pPr>
        <w:pStyle w:val="berschrift2"/>
      </w:pPr>
      <w:bookmarkStart w:id="0" w:name="_Toc228192880"/>
      <w:r>
        <w:lastRenderedPageBreak/>
        <w:t>1. Notrufnummern und Liste der Ansprechpartner/-innen</w:t>
      </w:r>
      <w:bookmarkEnd w:id="0"/>
    </w:p>
    <w:tbl>
      <w:tblPr>
        <w:tblStyle w:val="ABIRahmen"/>
        <w:tblW w:w="0" w:type="auto"/>
        <w:tblLook w:val="04A0" w:firstRow="1" w:lastRow="0" w:firstColumn="1" w:lastColumn="0" w:noHBand="0" w:noVBand="1"/>
      </w:tblPr>
      <w:tblGrid>
        <w:gridCol w:w="2820"/>
        <w:gridCol w:w="6051"/>
      </w:tblGrid>
      <w:tr w:rsidR="000F29DA" w14:paraId="6804AE41" w14:textId="77777777" w:rsidTr="000F2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820" w:type="dxa"/>
            <w:shd w:val="clear" w:color="auto" w:fill="C0CBD1" w:themeFill="background2"/>
          </w:tcPr>
          <w:p w14:paraId="43DEA323" w14:textId="0AE1648C" w:rsidR="000F29DA" w:rsidRDefault="000F29DA" w:rsidP="000F29DA">
            <w:r>
              <w:t>Notrufnummern</w:t>
            </w:r>
          </w:p>
        </w:tc>
        <w:tc>
          <w:tcPr>
            <w:tcW w:w="6051" w:type="dxa"/>
            <w:shd w:val="clear" w:color="auto" w:fill="C0CBD1" w:themeFill="background2"/>
          </w:tcPr>
          <w:p w14:paraId="4F2560F0" w14:textId="77777777" w:rsidR="000F29DA" w:rsidRDefault="000F29DA" w:rsidP="000F29DA"/>
        </w:tc>
      </w:tr>
      <w:tr w:rsidR="000F29DA" w14:paraId="4B4F913C" w14:textId="77777777" w:rsidTr="000F29DA">
        <w:tc>
          <w:tcPr>
            <w:tcW w:w="2820" w:type="dxa"/>
          </w:tcPr>
          <w:p w14:paraId="169DD001" w14:textId="24B17FD3" w:rsidR="000F29DA" w:rsidRDefault="000F29DA" w:rsidP="000F29DA">
            <w:r>
              <w:t>Polizei</w:t>
            </w:r>
          </w:p>
        </w:tc>
        <w:tc>
          <w:tcPr>
            <w:tcW w:w="6051" w:type="dxa"/>
          </w:tcPr>
          <w:p w14:paraId="3F41686A" w14:textId="0431426E" w:rsidR="000F29DA" w:rsidRDefault="000F29DA" w:rsidP="000F29DA">
            <w:r>
              <w:t>110</w:t>
            </w:r>
          </w:p>
        </w:tc>
      </w:tr>
      <w:tr w:rsidR="000F29DA" w14:paraId="66C13C36" w14:textId="77777777" w:rsidTr="000F29DA">
        <w:tc>
          <w:tcPr>
            <w:tcW w:w="2820" w:type="dxa"/>
          </w:tcPr>
          <w:p w14:paraId="468385C2" w14:textId="701D91CF" w:rsidR="000F29DA" w:rsidRDefault="000F29DA" w:rsidP="000F29DA">
            <w:r>
              <w:t>Feuerwehr</w:t>
            </w:r>
          </w:p>
        </w:tc>
        <w:tc>
          <w:tcPr>
            <w:tcW w:w="6051" w:type="dxa"/>
          </w:tcPr>
          <w:p w14:paraId="3EAF50F2" w14:textId="442939E2" w:rsidR="000F29DA" w:rsidRDefault="000F29DA" w:rsidP="000F29DA">
            <w:r>
              <w:t>112</w:t>
            </w:r>
          </w:p>
        </w:tc>
      </w:tr>
      <w:tr w:rsidR="000F29DA" w14:paraId="024D5F82" w14:textId="77777777" w:rsidTr="000F29DA">
        <w:tc>
          <w:tcPr>
            <w:tcW w:w="2820" w:type="dxa"/>
          </w:tcPr>
          <w:p w14:paraId="1E2FDDD4" w14:textId="41433E89" w:rsidR="000F29DA" w:rsidRDefault="000F29DA" w:rsidP="000F29DA">
            <w:r>
              <w:t>Krankenwagen (RTW)</w:t>
            </w:r>
          </w:p>
        </w:tc>
        <w:tc>
          <w:tcPr>
            <w:tcW w:w="6051" w:type="dxa"/>
          </w:tcPr>
          <w:p w14:paraId="2D5DCB4F" w14:textId="3AFB93A7" w:rsidR="000F29DA" w:rsidRDefault="000F29DA" w:rsidP="000F29DA">
            <w:r>
              <w:t>490001</w:t>
            </w:r>
          </w:p>
        </w:tc>
      </w:tr>
      <w:tr w:rsidR="000F29DA" w14:paraId="05C744E9" w14:textId="77777777" w:rsidTr="000F29DA">
        <w:tc>
          <w:tcPr>
            <w:tcW w:w="2820" w:type="dxa"/>
          </w:tcPr>
          <w:p w14:paraId="6D55AE7A" w14:textId="38CCA9F6" w:rsidR="000F29DA" w:rsidRDefault="000F29DA" w:rsidP="000F29DA">
            <w:r>
              <w:t>Giftnotruf</w:t>
            </w:r>
          </w:p>
        </w:tc>
        <w:tc>
          <w:tcPr>
            <w:tcW w:w="6051" w:type="dxa"/>
          </w:tcPr>
          <w:p w14:paraId="0B137DA1" w14:textId="1738E477" w:rsidR="000F29DA" w:rsidRDefault="000F29DA" w:rsidP="000F29DA">
            <w:r>
              <w:t>06131-19240</w:t>
            </w:r>
          </w:p>
        </w:tc>
      </w:tr>
      <w:tr w:rsidR="000F29DA" w14:paraId="4BE099EB" w14:textId="77777777" w:rsidTr="000F29DA">
        <w:tc>
          <w:tcPr>
            <w:tcW w:w="2820" w:type="dxa"/>
            <w:shd w:val="clear" w:color="auto" w:fill="C0CBD1" w:themeFill="background2"/>
          </w:tcPr>
          <w:p w14:paraId="48AB53B2" w14:textId="00A67D85" w:rsidR="000F29DA" w:rsidRDefault="000F29DA" w:rsidP="000F29DA">
            <w:r>
              <w:t>Ansprechpartner/-in</w:t>
            </w:r>
          </w:p>
        </w:tc>
        <w:tc>
          <w:tcPr>
            <w:tcW w:w="6051" w:type="dxa"/>
            <w:shd w:val="clear" w:color="auto" w:fill="C0CBD1" w:themeFill="background2"/>
          </w:tcPr>
          <w:p w14:paraId="6FB69E37" w14:textId="6B979579" w:rsidR="000F29DA" w:rsidRDefault="000F29DA" w:rsidP="000F29DA">
            <w:r>
              <w:t>Bauherr</w:t>
            </w:r>
          </w:p>
        </w:tc>
      </w:tr>
      <w:tr w:rsidR="000F29DA" w14:paraId="374AFA5A" w14:textId="77777777" w:rsidTr="000F29DA">
        <w:tc>
          <w:tcPr>
            <w:tcW w:w="2820" w:type="dxa"/>
          </w:tcPr>
          <w:p w14:paraId="5E02B517" w14:textId="0C31DD88" w:rsidR="000F29DA" w:rsidRDefault="000F29DA" w:rsidP="000F29DA">
            <w:r>
              <w:t>Name</w:t>
            </w:r>
          </w:p>
        </w:tc>
        <w:tc>
          <w:tcPr>
            <w:tcW w:w="6051" w:type="dxa"/>
          </w:tcPr>
          <w:p w14:paraId="28EA1597" w14:textId="268620D0" w:rsidR="000F29DA" w:rsidRDefault="005A1569" w:rsidP="000F29DA">
            <w:r>
              <w:t xml:space="preserve">z.B. </w:t>
            </w:r>
            <w:r w:rsidR="000F29DA">
              <w:t xml:space="preserve">Stadtschulamt, Herr/Frau </w:t>
            </w:r>
            <w:r>
              <w:t>Name</w:t>
            </w:r>
          </w:p>
        </w:tc>
      </w:tr>
      <w:tr w:rsidR="000F29DA" w14:paraId="5252ACBA" w14:textId="77777777" w:rsidTr="000F29DA">
        <w:tc>
          <w:tcPr>
            <w:tcW w:w="2820" w:type="dxa"/>
          </w:tcPr>
          <w:p w14:paraId="61C88C35" w14:textId="79A03B8E" w:rsidR="000F29DA" w:rsidRDefault="000F29DA" w:rsidP="000F29DA">
            <w:r>
              <w:t>Telefon</w:t>
            </w:r>
          </w:p>
        </w:tc>
        <w:tc>
          <w:tcPr>
            <w:tcW w:w="6051" w:type="dxa"/>
          </w:tcPr>
          <w:p w14:paraId="65B7AC1C" w14:textId="759A5065" w:rsidR="000F29DA" w:rsidRDefault="000F29DA" w:rsidP="000F29DA">
            <w:r>
              <w:t>069-212-Durchwahl</w:t>
            </w:r>
          </w:p>
        </w:tc>
      </w:tr>
      <w:tr w:rsidR="000F29DA" w14:paraId="3E7676EC" w14:textId="77777777" w:rsidTr="000F29DA">
        <w:tc>
          <w:tcPr>
            <w:tcW w:w="2820" w:type="dxa"/>
          </w:tcPr>
          <w:p w14:paraId="6601DB87" w14:textId="785B8C9F" w:rsidR="000F29DA" w:rsidRDefault="000F29DA" w:rsidP="000F29DA">
            <w:r>
              <w:t>Mobiltelefon</w:t>
            </w:r>
          </w:p>
        </w:tc>
        <w:tc>
          <w:tcPr>
            <w:tcW w:w="6051" w:type="dxa"/>
          </w:tcPr>
          <w:p w14:paraId="704FBF9A" w14:textId="6EBB38F6" w:rsidR="000F29DA" w:rsidRDefault="000F29DA" w:rsidP="000F29DA">
            <w:r>
              <w:t>+49</w:t>
            </w:r>
          </w:p>
        </w:tc>
      </w:tr>
      <w:tr w:rsidR="000F29DA" w14:paraId="72940C25" w14:textId="77777777" w:rsidTr="000F29DA">
        <w:tc>
          <w:tcPr>
            <w:tcW w:w="2820" w:type="dxa"/>
          </w:tcPr>
          <w:p w14:paraId="59AC20D3" w14:textId="76776080" w:rsidR="000F29DA" w:rsidRDefault="000F29DA" w:rsidP="000F29DA">
            <w:r>
              <w:t>E-Mail</w:t>
            </w:r>
          </w:p>
        </w:tc>
        <w:tc>
          <w:tcPr>
            <w:tcW w:w="6051" w:type="dxa"/>
          </w:tcPr>
          <w:p w14:paraId="3B742AA0" w14:textId="73F58B34" w:rsidR="000F29DA" w:rsidRDefault="005A1569" w:rsidP="000F29DA">
            <w:r>
              <w:t>v</w:t>
            </w:r>
            <w:r w:rsidR="000F29DA">
              <w:t>ornam.nachname@stadt-frankfurt.de</w:t>
            </w:r>
          </w:p>
        </w:tc>
      </w:tr>
      <w:tr w:rsidR="005A1569" w14:paraId="37CCD3F5" w14:textId="77777777" w:rsidTr="005A1569">
        <w:tc>
          <w:tcPr>
            <w:tcW w:w="2820" w:type="dxa"/>
            <w:shd w:val="clear" w:color="auto" w:fill="C0CBD1" w:themeFill="background2"/>
          </w:tcPr>
          <w:p w14:paraId="17D7C3AD" w14:textId="1BB1B2C8" w:rsidR="005A1569" w:rsidRDefault="005A1569" w:rsidP="000F29DA">
            <w:r>
              <w:t>Ansprechpartner/-in</w:t>
            </w:r>
          </w:p>
        </w:tc>
        <w:tc>
          <w:tcPr>
            <w:tcW w:w="6051" w:type="dxa"/>
            <w:shd w:val="clear" w:color="auto" w:fill="C0CBD1" w:themeFill="background2"/>
          </w:tcPr>
          <w:p w14:paraId="4B7A8F00" w14:textId="0FC50BEE" w:rsidR="005A1569" w:rsidRDefault="005A1569" w:rsidP="000F29DA">
            <w:r>
              <w:t>Amt für Bau und Immobilien (ABI)</w:t>
            </w:r>
          </w:p>
        </w:tc>
      </w:tr>
      <w:tr w:rsidR="005A1569" w14:paraId="58411B79" w14:textId="77777777" w:rsidTr="000F29DA">
        <w:tc>
          <w:tcPr>
            <w:tcW w:w="2820" w:type="dxa"/>
          </w:tcPr>
          <w:p w14:paraId="33696C7A" w14:textId="2C021687" w:rsidR="005A1569" w:rsidRDefault="005A1569" w:rsidP="000F29DA">
            <w:r>
              <w:t>Name</w:t>
            </w:r>
          </w:p>
        </w:tc>
        <w:tc>
          <w:tcPr>
            <w:tcW w:w="6051" w:type="dxa"/>
          </w:tcPr>
          <w:p w14:paraId="6E734C40" w14:textId="5AE21EE2" w:rsidR="005A1569" w:rsidRDefault="005A1569" w:rsidP="000F29DA">
            <w:r>
              <w:t>ABI, Herr/Frau Name</w:t>
            </w:r>
          </w:p>
        </w:tc>
      </w:tr>
      <w:tr w:rsidR="005A1569" w14:paraId="10E1CB2F" w14:textId="77777777" w:rsidTr="000F29DA">
        <w:tc>
          <w:tcPr>
            <w:tcW w:w="2820" w:type="dxa"/>
          </w:tcPr>
          <w:p w14:paraId="3B72D77F" w14:textId="47886F18" w:rsidR="005A1569" w:rsidRDefault="005A1569" w:rsidP="000F29DA">
            <w:r>
              <w:t>Telefon</w:t>
            </w:r>
          </w:p>
        </w:tc>
        <w:tc>
          <w:tcPr>
            <w:tcW w:w="6051" w:type="dxa"/>
          </w:tcPr>
          <w:p w14:paraId="3FC2025F" w14:textId="5120B7D8" w:rsidR="005A1569" w:rsidRDefault="005A1569" w:rsidP="000F29DA">
            <w:r>
              <w:t>069-212-Durchwahl</w:t>
            </w:r>
          </w:p>
        </w:tc>
      </w:tr>
      <w:tr w:rsidR="005A1569" w14:paraId="05848C8B" w14:textId="77777777" w:rsidTr="000F29DA">
        <w:tc>
          <w:tcPr>
            <w:tcW w:w="2820" w:type="dxa"/>
          </w:tcPr>
          <w:p w14:paraId="495D2FFF" w14:textId="73906C0F" w:rsidR="005A1569" w:rsidRDefault="005A1569" w:rsidP="000F29DA">
            <w:r>
              <w:t>Mobiltelefon</w:t>
            </w:r>
          </w:p>
        </w:tc>
        <w:tc>
          <w:tcPr>
            <w:tcW w:w="6051" w:type="dxa"/>
          </w:tcPr>
          <w:p w14:paraId="17071385" w14:textId="05943008" w:rsidR="005A1569" w:rsidRDefault="005A1569" w:rsidP="000F29DA">
            <w:r>
              <w:t>+49</w:t>
            </w:r>
          </w:p>
        </w:tc>
      </w:tr>
      <w:tr w:rsidR="005A1569" w14:paraId="5C95C8E5" w14:textId="77777777" w:rsidTr="000F29DA">
        <w:tc>
          <w:tcPr>
            <w:tcW w:w="2820" w:type="dxa"/>
          </w:tcPr>
          <w:p w14:paraId="1CD5536E" w14:textId="45385556" w:rsidR="005A1569" w:rsidRDefault="005A1569" w:rsidP="000F29DA">
            <w:r>
              <w:t>E-Mail</w:t>
            </w:r>
          </w:p>
        </w:tc>
        <w:tc>
          <w:tcPr>
            <w:tcW w:w="6051" w:type="dxa"/>
          </w:tcPr>
          <w:p w14:paraId="3EEE71F0" w14:textId="15C35549" w:rsidR="005A1569" w:rsidRDefault="005A1569" w:rsidP="000F29DA">
            <w:r w:rsidRPr="005A1569">
              <w:t>vornam.nachname@stadt-frankfurt.de</w:t>
            </w:r>
          </w:p>
        </w:tc>
      </w:tr>
      <w:tr w:rsidR="005A1569" w14:paraId="50A89A85" w14:textId="77777777" w:rsidTr="005A1569">
        <w:tc>
          <w:tcPr>
            <w:tcW w:w="2820" w:type="dxa"/>
            <w:shd w:val="clear" w:color="auto" w:fill="C0CBD1" w:themeFill="background2"/>
          </w:tcPr>
          <w:p w14:paraId="7049A97E" w14:textId="43941808" w:rsidR="005A1569" w:rsidRDefault="005A1569" w:rsidP="000F29DA">
            <w:r>
              <w:t>Ansprechpartner/-in</w:t>
            </w:r>
          </w:p>
        </w:tc>
        <w:tc>
          <w:tcPr>
            <w:tcW w:w="6051" w:type="dxa"/>
            <w:shd w:val="clear" w:color="auto" w:fill="C0CBD1" w:themeFill="background2"/>
          </w:tcPr>
          <w:p w14:paraId="54F83225" w14:textId="23CC8912" w:rsidR="005A1569" w:rsidRPr="005A1569" w:rsidRDefault="005A1569" w:rsidP="000F29DA">
            <w:r>
              <w:t>Architekturbüro</w:t>
            </w:r>
          </w:p>
        </w:tc>
      </w:tr>
      <w:tr w:rsidR="005A1569" w14:paraId="5A5A9133" w14:textId="77777777" w:rsidTr="000F29DA">
        <w:tc>
          <w:tcPr>
            <w:tcW w:w="2820" w:type="dxa"/>
          </w:tcPr>
          <w:p w14:paraId="31DEA8CF" w14:textId="436E4CAE" w:rsidR="005A1569" w:rsidRDefault="005A1569" w:rsidP="000F29DA">
            <w:r>
              <w:t>Name</w:t>
            </w:r>
          </w:p>
        </w:tc>
        <w:tc>
          <w:tcPr>
            <w:tcW w:w="6051" w:type="dxa"/>
          </w:tcPr>
          <w:p w14:paraId="45FEC864" w14:textId="182B3C72" w:rsidR="005A1569" w:rsidRDefault="005A1569" w:rsidP="000F29DA">
            <w:r>
              <w:t>Bezeichnung Architekturbüro</w:t>
            </w:r>
          </w:p>
        </w:tc>
      </w:tr>
      <w:tr w:rsidR="005A1569" w14:paraId="01BC4755" w14:textId="77777777" w:rsidTr="000F29DA">
        <w:tc>
          <w:tcPr>
            <w:tcW w:w="2820" w:type="dxa"/>
          </w:tcPr>
          <w:p w14:paraId="60948C8F" w14:textId="1BCFAA4F" w:rsidR="005A1569" w:rsidRDefault="005A1569" w:rsidP="000F29DA">
            <w:r>
              <w:t>Telefon</w:t>
            </w:r>
          </w:p>
        </w:tc>
        <w:tc>
          <w:tcPr>
            <w:tcW w:w="6051" w:type="dxa"/>
          </w:tcPr>
          <w:p w14:paraId="3DE127AF" w14:textId="662CC317" w:rsidR="005A1569" w:rsidRDefault="005A1569" w:rsidP="000F29DA">
            <w:r>
              <w:t>Nummer</w:t>
            </w:r>
          </w:p>
        </w:tc>
      </w:tr>
      <w:tr w:rsidR="005A1569" w14:paraId="3C975A5D" w14:textId="77777777" w:rsidTr="000F29DA">
        <w:tc>
          <w:tcPr>
            <w:tcW w:w="2820" w:type="dxa"/>
          </w:tcPr>
          <w:p w14:paraId="055142F5" w14:textId="29B000E3" w:rsidR="005A1569" w:rsidRDefault="005A1569" w:rsidP="000F29DA">
            <w:r>
              <w:t>Mobiltelefon</w:t>
            </w:r>
          </w:p>
        </w:tc>
        <w:tc>
          <w:tcPr>
            <w:tcW w:w="6051" w:type="dxa"/>
          </w:tcPr>
          <w:p w14:paraId="1982738B" w14:textId="7EACEAAB" w:rsidR="005A1569" w:rsidRDefault="005A1569" w:rsidP="000F29DA">
            <w:r>
              <w:t>+49</w:t>
            </w:r>
          </w:p>
        </w:tc>
      </w:tr>
      <w:tr w:rsidR="005A1569" w14:paraId="0A2CBD9C" w14:textId="77777777" w:rsidTr="000F29DA">
        <w:tc>
          <w:tcPr>
            <w:tcW w:w="2820" w:type="dxa"/>
          </w:tcPr>
          <w:p w14:paraId="300B28DA" w14:textId="004A6F95" w:rsidR="005A1569" w:rsidRDefault="005A1569" w:rsidP="000F29DA">
            <w:r>
              <w:t>E-Mail</w:t>
            </w:r>
          </w:p>
        </w:tc>
        <w:tc>
          <w:tcPr>
            <w:tcW w:w="6051" w:type="dxa"/>
          </w:tcPr>
          <w:p w14:paraId="372B10B5" w14:textId="1CA18AFD" w:rsidR="005A1569" w:rsidRDefault="005A1569" w:rsidP="000F29DA">
            <w:r>
              <w:t>titel@adresse.de</w:t>
            </w:r>
          </w:p>
        </w:tc>
      </w:tr>
      <w:tr w:rsidR="005A1569" w14:paraId="3B00EF28" w14:textId="77777777" w:rsidTr="00EC1983">
        <w:tc>
          <w:tcPr>
            <w:tcW w:w="2820" w:type="dxa"/>
            <w:shd w:val="clear" w:color="auto" w:fill="C0CBD1" w:themeFill="background2"/>
          </w:tcPr>
          <w:p w14:paraId="77024122" w14:textId="666760D7" w:rsidR="005A1569" w:rsidRDefault="005A1569" w:rsidP="000F29DA">
            <w:r>
              <w:t>Ansprechpartner/-in</w:t>
            </w:r>
          </w:p>
        </w:tc>
        <w:tc>
          <w:tcPr>
            <w:tcW w:w="6051" w:type="dxa"/>
            <w:shd w:val="clear" w:color="auto" w:fill="C0CBD1" w:themeFill="background2"/>
          </w:tcPr>
          <w:p w14:paraId="2C89BC13" w14:textId="0C2F29CF" w:rsidR="005A1569" w:rsidRDefault="005A1569" w:rsidP="000F29DA">
            <w:r>
              <w:t>Ingenieurbüro TGA</w:t>
            </w:r>
          </w:p>
        </w:tc>
      </w:tr>
      <w:tr w:rsidR="005A1569" w14:paraId="1F47ACB8" w14:textId="77777777" w:rsidTr="000F29DA">
        <w:tc>
          <w:tcPr>
            <w:tcW w:w="2820" w:type="dxa"/>
          </w:tcPr>
          <w:p w14:paraId="5B19E7A8" w14:textId="04E02F80" w:rsidR="005A1569" w:rsidRDefault="005A1569" w:rsidP="000F29DA">
            <w:r>
              <w:t>Name</w:t>
            </w:r>
          </w:p>
        </w:tc>
        <w:tc>
          <w:tcPr>
            <w:tcW w:w="6051" w:type="dxa"/>
          </w:tcPr>
          <w:p w14:paraId="0BD902A8" w14:textId="005A2E79" w:rsidR="005A1569" w:rsidRDefault="005A1569" w:rsidP="000F29DA">
            <w:r>
              <w:t>Bezeichnung Ingenieurbüro</w:t>
            </w:r>
          </w:p>
        </w:tc>
      </w:tr>
      <w:tr w:rsidR="005A1569" w14:paraId="5EFCD9DD" w14:textId="77777777" w:rsidTr="000F29DA">
        <w:tc>
          <w:tcPr>
            <w:tcW w:w="2820" w:type="dxa"/>
          </w:tcPr>
          <w:p w14:paraId="66B72467" w14:textId="44D05174" w:rsidR="005A1569" w:rsidRDefault="005A1569" w:rsidP="000F29DA">
            <w:r>
              <w:t>Telefon</w:t>
            </w:r>
          </w:p>
        </w:tc>
        <w:tc>
          <w:tcPr>
            <w:tcW w:w="6051" w:type="dxa"/>
          </w:tcPr>
          <w:p w14:paraId="1AFC6008" w14:textId="5340AE4A" w:rsidR="005A1569" w:rsidRDefault="005A1569" w:rsidP="000F29DA">
            <w:r>
              <w:t>Nummer</w:t>
            </w:r>
          </w:p>
        </w:tc>
      </w:tr>
      <w:tr w:rsidR="005A1569" w14:paraId="14A4D25A" w14:textId="77777777" w:rsidTr="000F29DA">
        <w:tc>
          <w:tcPr>
            <w:tcW w:w="2820" w:type="dxa"/>
          </w:tcPr>
          <w:p w14:paraId="24B78EF3" w14:textId="64E2A8D4" w:rsidR="005A1569" w:rsidRDefault="005A1569" w:rsidP="000F29DA">
            <w:r>
              <w:t>Mobiltelefon</w:t>
            </w:r>
          </w:p>
        </w:tc>
        <w:tc>
          <w:tcPr>
            <w:tcW w:w="6051" w:type="dxa"/>
          </w:tcPr>
          <w:p w14:paraId="30F3D0FA" w14:textId="104D12B9" w:rsidR="005A1569" w:rsidRDefault="005A1569" w:rsidP="000F29DA">
            <w:r>
              <w:t>+49</w:t>
            </w:r>
          </w:p>
        </w:tc>
      </w:tr>
      <w:tr w:rsidR="005A1569" w14:paraId="783FDE61" w14:textId="77777777" w:rsidTr="000F29DA">
        <w:tc>
          <w:tcPr>
            <w:tcW w:w="2820" w:type="dxa"/>
          </w:tcPr>
          <w:p w14:paraId="591F4904" w14:textId="150F1CDB" w:rsidR="005A1569" w:rsidRDefault="005A1569" w:rsidP="000F29DA">
            <w:r>
              <w:t>E-Mail</w:t>
            </w:r>
          </w:p>
        </w:tc>
        <w:tc>
          <w:tcPr>
            <w:tcW w:w="6051" w:type="dxa"/>
          </w:tcPr>
          <w:p w14:paraId="2040FD3D" w14:textId="0F832477" w:rsidR="005A1569" w:rsidRDefault="005A1569" w:rsidP="000F29DA">
            <w:r w:rsidRPr="005A1569">
              <w:t>titel@adresse.de</w:t>
            </w:r>
          </w:p>
        </w:tc>
      </w:tr>
      <w:tr w:rsidR="005A1569" w14:paraId="23FBF0D1" w14:textId="77777777" w:rsidTr="00EC1983">
        <w:tc>
          <w:tcPr>
            <w:tcW w:w="2820" w:type="dxa"/>
            <w:shd w:val="clear" w:color="auto" w:fill="C0CBD1" w:themeFill="background2"/>
          </w:tcPr>
          <w:p w14:paraId="3148EA09" w14:textId="361E08B3" w:rsidR="005A1569" w:rsidRDefault="005A1569" w:rsidP="000F29DA">
            <w:r>
              <w:t>Ansprechpartner/-in</w:t>
            </w:r>
          </w:p>
        </w:tc>
        <w:tc>
          <w:tcPr>
            <w:tcW w:w="6051" w:type="dxa"/>
            <w:shd w:val="clear" w:color="auto" w:fill="C0CBD1" w:themeFill="background2"/>
          </w:tcPr>
          <w:p w14:paraId="55471BA2" w14:textId="11D29D9D" w:rsidR="005A1569" w:rsidRPr="005A1569" w:rsidRDefault="005A1569" w:rsidP="000F29DA">
            <w:r>
              <w:t>Fachfirma Heizung</w:t>
            </w:r>
          </w:p>
        </w:tc>
      </w:tr>
      <w:tr w:rsidR="005A1569" w14:paraId="7DFB3AD7" w14:textId="77777777" w:rsidTr="000F29DA">
        <w:tc>
          <w:tcPr>
            <w:tcW w:w="2820" w:type="dxa"/>
          </w:tcPr>
          <w:p w14:paraId="24C9997C" w14:textId="651CF7F7" w:rsidR="005A1569" w:rsidRDefault="005A1569" w:rsidP="000F29DA">
            <w:r>
              <w:t>Name</w:t>
            </w:r>
          </w:p>
        </w:tc>
        <w:tc>
          <w:tcPr>
            <w:tcW w:w="6051" w:type="dxa"/>
          </w:tcPr>
          <w:p w14:paraId="6511FBF1" w14:textId="68F5E902" w:rsidR="005A1569" w:rsidRDefault="005A1569" w:rsidP="000F29DA">
            <w:r>
              <w:t>Bezeichnung Fachfirma</w:t>
            </w:r>
          </w:p>
        </w:tc>
      </w:tr>
      <w:tr w:rsidR="005A1569" w14:paraId="495CECC0" w14:textId="77777777" w:rsidTr="000F29DA">
        <w:tc>
          <w:tcPr>
            <w:tcW w:w="2820" w:type="dxa"/>
          </w:tcPr>
          <w:p w14:paraId="24D08CE5" w14:textId="0C822A2F" w:rsidR="005A1569" w:rsidRDefault="005A1569" w:rsidP="000F29DA">
            <w:r>
              <w:t>Telefon</w:t>
            </w:r>
          </w:p>
        </w:tc>
        <w:tc>
          <w:tcPr>
            <w:tcW w:w="6051" w:type="dxa"/>
          </w:tcPr>
          <w:p w14:paraId="6FB9E396" w14:textId="482A6B81" w:rsidR="005A1569" w:rsidRDefault="005A1569" w:rsidP="000F29DA">
            <w:r>
              <w:t>Nummer</w:t>
            </w:r>
          </w:p>
        </w:tc>
      </w:tr>
      <w:tr w:rsidR="005A1569" w14:paraId="3BE7EB25" w14:textId="77777777" w:rsidTr="000F29DA">
        <w:tc>
          <w:tcPr>
            <w:tcW w:w="2820" w:type="dxa"/>
          </w:tcPr>
          <w:p w14:paraId="44F4516D" w14:textId="33643C53" w:rsidR="005A1569" w:rsidRDefault="005A1569" w:rsidP="000F29DA">
            <w:r>
              <w:t>Notrufnummer</w:t>
            </w:r>
          </w:p>
        </w:tc>
        <w:tc>
          <w:tcPr>
            <w:tcW w:w="6051" w:type="dxa"/>
          </w:tcPr>
          <w:p w14:paraId="6BE499A9" w14:textId="1A74E3CF" w:rsidR="005A1569" w:rsidRDefault="00EC1983" w:rsidP="000F29DA">
            <w:r>
              <w:t>Nummer</w:t>
            </w:r>
          </w:p>
        </w:tc>
      </w:tr>
      <w:tr w:rsidR="00EC1983" w14:paraId="771037D4" w14:textId="77777777" w:rsidTr="000F29DA">
        <w:tc>
          <w:tcPr>
            <w:tcW w:w="2820" w:type="dxa"/>
          </w:tcPr>
          <w:p w14:paraId="5BCC30DE" w14:textId="49E214D7" w:rsidR="00EC1983" w:rsidRDefault="00EC1983" w:rsidP="000F29DA">
            <w:r>
              <w:t>E-Mail</w:t>
            </w:r>
          </w:p>
        </w:tc>
        <w:tc>
          <w:tcPr>
            <w:tcW w:w="6051" w:type="dxa"/>
          </w:tcPr>
          <w:p w14:paraId="437B9502" w14:textId="5522A305" w:rsidR="00EC1983" w:rsidRDefault="00EC1983" w:rsidP="000F29DA">
            <w:r w:rsidRPr="00EC1983">
              <w:t>titel@adresse.de</w:t>
            </w:r>
          </w:p>
        </w:tc>
      </w:tr>
      <w:tr w:rsidR="00EC1983" w14:paraId="1B2FA2D5" w14:textId="77777777" w:rsidTr="00EC1983">
        <w:tc>
          <w:tcPr>
            <w:tcW w:w="2820" w:type="dxa"/>
            <w:shd w:val="clear" w:color="auto" w:fill="C0CBD1" w:themeFill="background2"/>
          </w:tcPr>
          <w:p w14:paraId="23ADBED3" w14:textId="1838981F" w:rsidR="00EC1983" w:rsidRDefault="00EC1983" w:rsidP="000F29DA">
            <w:r>
              <w:t>Ansprechpartner/-in</w:t>
            </w:r>
          </w:p>
        </w:tc>
        <w:tc>
          <w:tcPr>
            <w:tcW w:w="6051" w:type="dxa"/>
            <w:shd w:val="clear" w:color="auto" w:fill="C0CBD1" w:themeFill="background2"/>
          </w:tcPr>
          <w:p w14:paraId="5B7E6683" w14:textId="730D2748" w:rsidR="00EC1983" w:rsidRPr="00EC1983" w:rsidRDefault="00EC1983" w:rsidP="000F29DA">
            <w:r>
              <w:t>Fachfirma Lüftung</w:t>
            </w:r>
          </w:p>
        </w:tc>
      </w:tr>
      <w:tr w:rsidR="00EC1983" w14:paraId="6BC3D6D6" w14:textId="77777777" w:rsidTr="000F29DA">
        <w:tc>
          <w:tcPr>
            <w:tcW w:w="2820" w:type="dxa"/>
          </w:tcPr>
          <w:p w14:paraId="4489F253" w14:textId="5BA44059" w:rsidR="00EC1983" w:rsidRDefault="00EC1983" w:rsidP="000F29DA">
            <w:r>
              <w:t>Name</w:t>
            </w:r>
          </w:p>
        </w:tc>
        <w:tc>
          <w:tcPr>
            <w:tcW w:w="6051" w:type="dxa"/>
          </w:tcPr>
          <w:p w14:paraId="7B223E7A" w14:textId="6CBDE796" w:rsidR="00EC1983" w:rsidRDefault="00EC1983" w:rsidP="000F29DA">
            <w:r>
              <w:t>Bezeichnung Fachfirma</w:t>
            </w:r>
          </w:p>
        </w:tc>
      </w:tr>
      <w:tr w:rsidR="00EC1983" w14:paraId="7523C2D5" w14:textId="77777777" w:rsidTr="000F29DA">
        <w:tc>
          <w:tcPr>
            <w:tcW w:w="2820" w:type="dxa"/>
          </w:tcPr>
          <w:p w14:paraId="7D39EB4B" w14:textId="20499969" w:rsidR="00EC1983" w:rsidRDefault="00EC1983" w:rsidP="000F29DA">
            <w:r>
              <w:lastRenderedPageBreak/>
              <w:t>Telefon</w:t>
            </w:r>
          </w:p>
        </w:tc>
        <w:tc>
          <w:tcPr>
            <w:tcW w:w="6051" w:type="dxa"/>
          </w:tcPr>
          <w:p w14:paraId="3204970E" w14:textId="71467F33" w:rsidR="00EC1983" w:rsidRDefault="00EC1983" w:rsidP="000F29DA">
            <w:r>
              <w:t>Nummer</w:t>
            </w:r>
          </w:p>
        </w:tc>
      </w:tr>
      <w:tr w:rsidR="00EC1983" w14:paraId="6DE69E0C" w14:textId="77777777" w:rsidTr="000F29DA">
        <w:tc>
          <w:tcPr>
            <w:tcW w:w="2820" w:type="dxa"/>
          </w:tcPr>
          <w:p w14:paraId="65C73650" w14:textId="5DBC1339" w:rsidR="00EC1983" w:rsidRDefault="00EC1983" w:rsidP="000F29DA">
            <w:r>
              <w:t>Mobiltelefon</w:t>
            </w:r>
          </w:p>
        </w:tc>
        <w:tc>
          <w:tcPr>
            <w:tcW w:w="6051" w:type="dxa"/>
          </w:tcPr>
          <w:p w14:paraId="267B93EC" w14:textId="0777F9BB" w:rsidR="00EC1983" w:rsidRDefault="00EC1983" w:rsidP="000F29DA">
            <w:r>
              <w:t>+49</w:t>
            </w:r>
          </w:p>
        </w:tc>
      </w:tr>
      <w:tr w:rsidR="00EC1983" w14:paraId="3EDF55BE" w14:textId="77777777" w:rsidTr="000F29DA">
        <w:tc>
          <w:tcPr>
            <w:tcW w:w="2820" w:type="dxa"/>
          </w:tcPr>
          <w:p w14:paraId="24D094E3" w14:textId="37A66704" w:rsidR="00EC1983" w:rsidRDefault="00EC1983" w:rsidP="000F29DA">
            <w:r>
              <w:t>E-Mail</w:t>
            </w:r>
          </w:p>
        </w:tc>
        <w:tc>
          <w:tcPr>
            <w:tcW w:w="6051" w:type="dxa"/>
          </w:tcPr>
          <w:p w14:paraId="70EC9364" w14:textId="19FBC3DB" w:rsidR="00EC1983" w:rsidRDefault="00EC1983" w:rsidP="000F29DA">
            <w:r w:rsidRPr="00EC1983">
              <w:t>titel@adresse.de</w:t>
            </w:r>
          </w:p>
        </w:tc>
      </w:tr>
      <w:tr w:rsidR="00EC1983" w14:paraId="60576295" w14:textId="77777777" w:rsidTr="00EC1983">
        <w:tc>
          <w:tcPr>
            <w:tcW w:w="2820" w:type="dxa"/>
            <w:shd w:val="clear" w:color="auto" w:fill="C0CBD1" w:themeFill="background2"/>
          </w:tcPr>
          <w:p w14:paraId="120FE001" w14:textId="7A142AA8" w:rsidR="00EC1983" w:rsidRDefault="00EC1983" w:rsidP="000F29DA">
            <w:r>
              <w:t>Ansprechpartner/-in</w:t>
            </w:r>
          </w:p>
        </w:tc>
        <w:tc>
          <w:tcPr>
            <w:tcW w:w="6051" w:type="dxa"/>
            <w:shd w:val="clear" w:color="auto" w:fill="C0CBD1" w:themeFill="background2"/>
          </w:tcPr>
          <w:p w14:paraId="06114A2D" w14:textId="5B2B0309" w:rsidR="00EC1983" w:rsidRPr="00EC1983" w:rsidRDefault="00EC1983" w:rsidP="000F29DA">
            <w:r>
              <w:t>Weiterer Eintrag falls vorhanden</w:t>
            </w:r>
          </w:p>
        </w:tc>
      </w:tr>
      <w:tr w:rsidR="00EC1983" w14:paraId="0EFF4E1F" w14:textId="77777777" w:rsidTr="00EC1983">
        <w:tc>
          <w:tcPr>
            <w:tcW w:w="2820" w:type="dxa"/>
          </w:tcPr>
          <w:p w14:paraId="2C1736BA" w14:textId="01ED9B90" w:rsidR="00EC1983" w:rsidRDefault="00EC1983" w:rsidP="000F29DA">
            <w:r>
              <w:t>Name</w:t>
            </w:r>
          </w:p>
        </w:tc>
        <w:tc>
          <w:tcPr>
            <w:tcW w:w="6051" w:type="dxa"/>
          </w:tcPr>
          <w:p w14:paraId="119B5457" w14:textId="77777777" w:rsidR="00EC1983" w:rsidRDefault="00EC1983" w:rsidP="000F29DA"/>
        </w:tc>
      </w:tr>
      <w:tr w:rsidR="00EC1983" w14:paraId="013B73F5" w14:textId="77777777" w:rsidTr="00EC1983">
        <w:tc>
          <w:tcPr>
            <w:tcW w:w="2820" w:type="dxa"/>
          </w:tcPr>
          <w:p w14:paraId="52072248" w14:textId="1A2FE597" w:rsidR="00EC1983" w:rsidRDefault="00EC1983" w:rsidP="000F29DA">
            <w:r>
              <w:t>Telefon</w:t>
            </w:r>
          </w:p>
        </w:tc>
        <w:tc>
          <w:tcPr>
            <w:tcW w:w="6051" w:type="dxa"/>
          </w:tcPr>
          <w:p w14:paraId="76BB0F00" w14:textId="77777777" w:rsidR="00EC1983" w:rsidRDefault="00EC1983" w:rsidP="000F29DA"/>
        </w:tc>
      </w:tr>
      <w:tr w:rsidR="00EC1983" w14:paraId="73FAEFEC" w14:textId="77777777" w:rsidTr="00EC1983">
        <w:tc>
          <w:tcPr>
            <w:tcW w:w="2820" w:type="dxa"/>
          </w:tcPr>
          <w:p w14:paraId="590E4107" w14:textId="6BEE0352" w:rsidR="00EC1983" w:rsidRDefault="00EC1983" w:rsidP="000F29DA">
            <w:r>
              <w:t>Mobiltelefon/Notrufnummer</w:t>
            </w:r>
          </w:p>
        </w:tc>
        <w:tc>
          <w:tcPr>
            <w:tcW w:w="6051" w:type="dxa"/>
          </w:tcPr>
          <w:p w14:paraId="12E19AC3" w14:textId="77777777" w:rsidR="00EC1983" w:rsidRDefault="00EC1983" w:rsidP="000F29DA"/>
        </w:tc>
      </w:tr>
      <w:tr w:rsidR="00EC1983" w14:paraId="13EE2FB9" w14:textId="77777777" w:rsidTr="00EC1983">
        <w:tc>
          <w:tcPr>
            <w:tcW w:w="2820" w:type="dxa"/>
          </w:tcPr>
          <w:p w14:paraId="7C74ACE0" w14:textId="565A74BB" w:rsidR="00EC1983" w:rsidRDefault="00EC1983" w:rsidP="000F29DA">
            <w:r>
              <w:t xml:space="preserve">E-Mail </w:t>
            </w:r>
          </w:p>
        </w:tc>
        <w:tc>
          <w:tcPr>
            <w:tcW w:w="6051" w:type="dxa"/>
          </w:tcPr>
          <w:p w14:paraId="231912AD" w14:textId="77777777" w:rsidR="00EC1983" w:rsidRDefault="00EC1983" w:rsidP="000F29DA"/>
        </w:tc>
      </w:tr>
    </w:tbl>
    <w:p w14:paraId="76F1796A" w14:textId="77777777" w:rsidR="000F29DA" w:rsidRPr="000F29DA" w:rsidRDefault="000F29DA" w:rsidP="000F29DA"/>
    <w:p w14:paraId="704538F1" w14:textId="77777777" w:rsidR="00FF700A" w:rsidRDefault="00FF700A" w:rsidP="00FF700A">
      <w:pPr>
        <w:spacing w:after="160" w:line="278" w:lineRule="auto"/>
      </w:pPr>
      <w:bookmarkStart w:id="1" w:name="_Toc228192881"/>
    </w:p>
    <w:p w14:paraId="11DF04DA" w14:textId="3DCCAE3D" w:rsidR="000F29DA" w:rsidRDefault="00EC1983" w:rsidP="00FF700A">
      <w:pPr>
        <w:pStyle w:val="berschrift2"/>
      </w:pPr>
      <w:r>
        <w:t>2. Gebäudepläne</w:t>
      </w:r>
      <w:bookmarkEnd w:id="1"/>
    </w:p>
    <w:p w14:paraId="6461166F" w14:textId="5E807238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2" w:name="_Toc228192882"/>
      <w:r w:rsidRPr="006116CD">
        <w:rPr>
          <w:color w:val="013147" w:themeColor="text1"/>
          <w:sz w:val="30"/>
          <w:szCs w:val="30"/>
        </w:rPr>
        <w:t>2.1 Lageplan</w:t>
      </w:r>
      <w:bookmarkEnd w:id="2"/>
    </w:p>
    <w:p w14:paraId="7BA69968" w14:textId="77777777" w:rsidR="00CE2006" w:rsidRDefault="00CE2006" w:rsidP="00CE2006">
      <w:pPr>
        <w:jc w:val="both"/>
      </w:pPr>
      <w:r>
        <w:t>Grafik/Bilddatei einfügen</w:t>
      </w:r>
    </w:p>
    <w:p w14:paraId="41581900" w14:textId="77777777" w:rsidR="00CE2006" w:rsidRDefault="00CE2006" w:rsidP="00CE2006">
      <w:pPr>
        <w:jc w:val="both"/>
      </w:pPr>
    </w:p>
    <w:p w14:paraId="6BC3F654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3" w:name="_Toc228192883"/>
      <w:r w:rsidRPr="006116CD">
        <w:rPr>
          <w:color w:val="013147" w:themeColor="text1"/>
          <w:sz w:val="30"/>
          <w:szCs w:val="30"/>
        </w:rPr>
        <w:t>2.2 Fluchtwegpläne</w:t>
      </w:r>
      <w:bookmarkEnd w:id="3"/>
    </w:p>
    <w:p w14:paraId="57CDF2D8" w14:textId="77777777" w:rsidR="00CE2006" w:rsidRDefault="00CE2006" w:rsidP="00CE2006">
      <w:pPr>
        <w:jc w:val="both"/>
      </w:pPr>
      <w:r>
        <w:t>Grafik/Bilddatei pro Geschoss einfügen</w:t>
      </w:r>
    </w:p>
    <w:p w14:paraId="12EA2BE7" w14:textId="77777777" w:rsidR="00CE2006" w:rsidRDefault="00CE2006" w:rsidP="00CE2006">
      <w:pPr>
        <w:jc w:val="both"/>
      </w:pPr>
    </w:p>
    <w:p w14:paraId="3CA2F1D1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4" w:name="_Toc228192884"/>
      <w:r w:rsidRPr="006116CD">
        <w:rPr>
          <w:color w:val="013147" w:themeColor="text1"/>
          <w:sz w:val="30"/>
          <w:szCs w:val="30"/>
        </w:rPr>
        <w:t>2.3 Grundrisse</w:t>
      </w:r>
      <w:bookmarkEnd w:id="4"/>
      <w:r w:rsidRPr="006116CD">
        <w:rPr>
          <w:color w:val="013147" w:themeColor="text1"/>
          <w:sz w:val="30"/>
          <w:szCs w:val="30"/>
        </w:rPr>
        <w:t xml:space="preserve"> </w:t>
      </w:r>
    </w:p>
    <w:p w14:paraId="5223C1E8" w14:textId="77777777" w:rsidR="00CE2006" w:rsidRDefault="00CE2006" w:rsidP="00CE2006">
      <w:pPr>
        <w:jc w:val="both"/>
      </w:pPr>
      <w:r>
        <w:t xml:space="preserve">Grafik/Bilddatei pro Geschoss einfügen </w:t>
      </w:r>
    </w:p>
    <w:p w14:paraId="40D2B919" w14:textId="77777777" w:rsidR="00CE2006" w:rsidRDefault="00CE2006" w:rsidP="00CE2006">
      <w:pPr>
        <w:jc w:val="both"/>
      </w:pPr>
    </w:p>
    <w:p w14:paraId="6F13C96C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5" w:name="_Toc228192885"/>
      <w:r w:rsidRPr="006116CD">
        <w:rPr>
          <w:color w:val="013147" w:themeColor="text1"/>
          <w:sz w:val="30"/>
          <w:szCs w:val="30"/>
        </w:rPr>
        <w:t>2.4 Übersichtsplan der technischen Anlagen</w:t>
      </w:r>
      <w:bookmarkEnd w:id="5"/>
    </w:p>
    <w:p w14:paraId="6523302A" w14:textId="77777777" w:rsidR="00CE2006" w:rsidRDefault="00CE2006" w:rsidP="00CE2006">
      <w:pPr>
        <w:jc w:val="both"/>
      </w:pPr>
      <w:r>
        <w:t xml:space="preserve">Grafik/Bilddatei pro Grundriss/Geschoss einfügen </w:t>
      </w:r>
    </w:p>
    <w:p w14:paraId="11FBA5E2" w14:textId="77777777" w:rsidR="00CE2006" w:rsidRDefault="00CE2006" w:rsidP="00CE2006">
      <w:pPr>
        <w:jc w:val="both"/>
      </w:pPr>
    </w:p>
    <w:p w14:paraId="7E1794C8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6" w:name="_Toc228192886"/>
      <w:r w:rsidRPr="006116CD">
        <w:rPr>
          <w:color w:val="013147" w:themeColor="text1"/>
          <w:sz w:val="30"/>
          <w:szCs w:val="30"/>
        </w:rPr>
        <w:t>2.5 Heizungsschema</w:t>
      </w:r>
      <w:bookmarkEnd w:id="6"/>
    </w:p>
    <w:p w14:paraId="69B3BA02" w14:textId="77777777" w:rsidR="00CE2006" w:rsidRDefault="00CE2006" w:rsidP="00CE2006">
      <w:pPr>
        <w:jc w:val="both"/>
      </w:pPr>
      <w:r>
        <w:t>Grafik/Bilddatei einfügen</w:t>
      </w:r>
    </w:p>
    <w:p w14:paraId="2EF3DA96" w14:textId="77777777" w:rsidR="00CE2006" w:rsidRDefault="00CE2006" w:rsidP="00CE2006">
      <w:pPr>
        <w:jc w:val="both"/>
      </w:pPr>
    </w:p>
    <w:p w14:paraId="5C1569A2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7" w:name="_Toc228192887"/>
      <w:r w:rsidRPr="006116CD">
        <w:rPr>
          <w:color w:val="013147" w:themeColor="text1"/>
          <w:sz w:val="30"/>
          <w:szCs w:val="30"/>
        </w:rPr>
        <w:t>2.6 Lüftungsschema</w:t>
      </w:r>
      <w:bookmarkEnd w:id="7"/>
    </w:p>
    <w:p w14:paraId="3C824E15" w14:textId="77777777" w:rsidR="00CE2006" w:rsidRDefault="00CE2006" w:rsidP="00CE2006">
      <w:pPr>
        <w:jc w:val="both"/>
      </w:pPr>
      <w:r>
        <w:t xml:space="preserve">Grafik/Bilddatei einfügen </w:t>
      </w:r>
    </w:p>
    <w:p w14:paraId="6DFA5A7C" w14:textId="77777777" w:rsidR="00CE2006" w:rsidRDefault="00CE2006" w:rsidP="00CE2006">
      <w:pPr>
        <w:jc w:val="both"/>
      </w:pPr>
    </w:p>
    <w:p w14:paraId="386E459A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8" w:name="_Toc228192888"/>
      <w:r w:rsidRPr="006116CD">
        <w:rPr>
          <w:color w:val="013147" w:themeColor="text1"/>
          <w:sz w:val="30"/>
          <w:szCs w:val="30"/>
        </w:rPr>
        <w:t>2.7 Sanitärschema</w:t>
      </w:r>
      <w:bookmarkEnd w:id="8"/>
      <w:r w:rsidRPr="006116CD">
        <w:rPr>
          <w:color w:val="013147" w:themeColor="text1"/>
          <w:sz w:val="30"/>
          <w:szCs w:val="30"/>
        </w:rPr>
        <w:t xml:space="preserve"> </w:t>
      </w:r>
    </w:p>
    <w:p w14:paraId="7970F6D7" w14:textId="77777777" w:rsidR="00CE2006" w:rsidRDefault="00CE2006" w:rsidP="00CE2006">
      <w:pPr>
        <w:jc w:val="both"/>
      </w:pPr>
      <w:r>
        <w:t xml:space="preserve">Grafik/Bilddatei einfügen </w:t>
      </w:r>
    </w:p>
    <w:p w14:paraId="7DBA8465" w14:textId="77777777" w:rsidR="00CE2006" w:rsidRDefault="00CE2006" w:rsidP="00CE2006">
      <w:pPr>
        <w:jc w:val="both"/>
      </w:pPr>
    </w:p>
    <w:p w14:paraId="77762547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9" w:name="_Toc228192889"/>
      <w:r w:rsidRPr="006116CD">
        <w:rPr>
          <w:color w:val="013147" w:themeColor="text1"/>
          <w:sz w:val="30"/>
          <w:szCs w:val="30"/>
        </w:rPr>
        <w:t>2.8 Elektroschema</w:t>
      </w:r>
      <w:bookmarkEnd w:id="9"/>
      <w:r w:rsidRPr="006116CD">
        <w:rPr>
          <w:color w:val="013147" w:themeColor="text1"/>
          <w:sz w:val="30"/>
          <w:szCs w:val="30"/>
        </w:rPr>
        <w:t xml:space="preserve"> </w:t>
      </w:r>
    </w:p>
    <w:p w14:paraId="0A81081C" w14:textId="77777777" w:rsidR="00CE2006" w:rsidRDefault="00CE2006" w:rsidP="00CE2006">
      <w:pPr>
        <w:jc w:val="both"/>
      </w:pPr>
      <w:r>
        <w:t xml:space="preserve">Grafik/Bilddatei einfügen </w:t>
      </w:r>
    </w:p>
    <w:p w14:paraId="1320E2A1" w14:textId="77777777" w:rsidR="00CE2006" w:rsidRDefault="00CE2006" w:rsidP="00CE2006">
      <w:pPr>
        <w:jc w:val="both"/>
      </w:pPr>
    </w:p>
    <w:p w14:paraId="6FA306C3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10" w:name="_Toc228192890"/>
      <w:r w:rsidRPr="006116CD">
        <w:rPr>
          <w:color w:val="013147" w:themeColor="text1"/>
          <w:sz w:val="30"/>
          <w:szCs w:val="30"/>
        </w:rPr>
        <w:t>2.9 Gebäudeautomationsschema</w:t>
      </w:r>
      <w:bookmarkEnd w:id="10"/>
      <w:r w:rsidRPr="006116CD">
        <w:rPr>
          <w:color w:val="013147" w:themeColor="text1"/>
          <w:sz w:val="30"/>
          <w:szCs w:val="30"/>
        </w:rPr>
        <w:t xml:space="preserve"> </w:t>
      </w:r>
    </w:p>
    <w:p w14:paraId="5C476398" w14:textId="77777777" w:rsidR="00CE2006" w:rsidRDefault="00CE2006" w:rsidP="00CE2006">
      <w:pPr>
        <w:jc w:val="both"/>
      </w:pPr>
      <w:r>
        <w:t xml:space="preserve">Grafik/Bilddatei einfügen </w:t>
      </w:r>
    </w:p>
    <w:p w14:paraId="39C4A8B1" w14:textId="77777777" w:rsidR="00CE2006" w:rsidRDefault="00CE2006" w:rsidP="00CE2006">
      <w:pPr>
        <w:jc w:val="both"/>
      </w:pPr>
    </w:p>
    <w:p w14:paraId="48886C69" w14:textId="7777777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11" w:name="_Toc228192891"/>
      <w:r w:rsidRPr="006116CD">
        <w:rPr>
          <w:color w:val="013147" w:themeColor="text1"/>
          <w:sz w:val="30"/>
          <w:szCs w:val="30"/>
        </w:rPr>
        <w:lastRenderedPageBreak/>
        <w:t>2.10 Zählerschema</w:t>
      </w:r>
      <w:bookmarkEnd w:id="11"/>
      <w:r w:rsidRPr="006116CD">
        <w:rPr>
          <w:color w:val="013147" w:themeColor="text1"/>
          <w:sz w:val="30"/>
          <w:szCs w:val="30"/>
        </w:rPr>
        <w:t xml:space="preserve"> </w:t>
      </w:r>
    </w:p>
    <w:p w14:paraId="34B3D761" w14:textId="77777777" w:rsidR="00CE2006" w:rsidRDefault="00CE2006" w:rsidP="00CE2006">
      <w:pPr>
        <w:jc w:val="both"/>
      </w:pPr>
      <w:r>
        <w:t xml:space="preserve">Grafik/Bilddatei einfügen </w:t>
      </w:r>
    </w:p>
    <w:p w14:paraId="276783CE" w14:textId="77777777" w:rsidR="00CE2006" w:rsidRPr="00CE2006" w:rsidRDefault="00CE2006" w:rsidP="00CE2006">
      <w:pPr>
        <w:jc w:val="both"/>
      </w:pPr>
    </w:p>
    <w:p w14:paraId="1FC95CD6" w14:textId="0FFE820F" w:rsidR="00CE2006" w:rsidRDefault="00CE2006" w:rsidP="00CE2006">
      <w:pPr>
        <w:spacing w:after="160" w:line="278" w:lineRule="auto"/>
        <w:jc w:val="both"/>
      </w:pPr>
    </w:p>
    <w:p w14:paraId="2DDAA68F" w14:textId="387F209E" w:rsidR="00EC1983" w:rsidRDefault="00CE2006" w:rsidP="00CE2006">
      <w:pPr>
        <w:pStyle w:val="berschrift2"/>
        <w:jc w:val="both"/>
      </w:pPr>
      <w:bookmarkStart w:id="12" w:name="_Toc228192892"/>
      <w:r>
        <w:t>3. Kurzbeschreibungen</w:t>
      </w:r>
      <w:bookmarkEnd w:id="12"/>
    </w:p>
    <w:p w14:paraId="32337FD1" w14:textId="7F700E60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13" w:name="_Toc228192893"/>
      <w:r w:rsidRPr="006116CD">
        <w:rPr>
          <w:color w:val="013147" w:themeColor="text1"/>
          <w:sz w:val="30"/>
          <w:szCs w:val="30"/>
        </w:rPr>
        <w:t>3.1 Kurzbeschreibung des Gebäudes</w:t>
      </w:r>
      <w:bookmarkEnd w:id="13"/>
    </w:p>
    <w:p w14:paraId="3D344666" w14:textId="79446F89" w:rsidR="00CE2006" w:rsidRDefault="00CE2006" w:rsidP="00CE2006">
      <w:pPr>
        <w:jc w:val="both"/>
      </w:pPr>
      <w:r>
        <w:t>Hier Text ggf. mit Grafiken/Bilddateien eintragen</w:t>
      </w:r>
    </w:p>
    <w:p w14:paraId="7FBC0152" w14:textId="77777777" w:rsidR="00CE2006" w:rsidRDefault="00CE2006" w:rsidP="00CE2006">
      <w:pPr>
        <w:jc w:val="both"/>
      </w:pPr>
    </w:p>
    <w:p w14:paraId="079E31F6" w14:textId="5294E708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14" w:name="_Toc228192894"/>
      <w:r w:rsidRPr="006116CD">
        <w:rPr>
          <w:color w:val="013147" w:themeColor="text1"/>
          <w:sz w:val="30"/>
          <w:szCs w:val="30"/>
        </w:rPr>
        <w:t>3.2 Kurzbeschreibung der technischen Anlagen</w:t>
      </w:r>
      <w:bookmarkEnd w:id="14"/>
      <w:r w:rsidRPr="006116CD">
        <w:rPr>
          <w:color w:val="013147" w:themeColor="text1"/>
          <w:sz w:val="30"/>
          <w:szCs w:val="30"/>
        </w:rPr>
        <w:t xml:space="preserve"> </w:t>
      </w:r>
    </w:p>
    <w:p w14:paraId="450C536A" w14:textId="77777777" w:rsidR="00CE2006" w:rsidRDefault="00CE2006" w:rsidP="00CE2006">
      <w:pPr>
        <w:jc w:val="both"/>
      </w:pPr>
      <w:r>
        <w:t>Hier Text ggf. mit Grafiken/Bilddateien eintragen</w:t>
      </w:r>
    </w:p>
    <w:p w14:paraId="01F7823E" w14:textId="77777777" w:rsidR="00CE2006" w:rsidRDefault="00CE2006" w:rsidP="00CE2006"/>
    <w:p w14:paraId="7378353F" w14:textId="44C8886D" w:rsidR="00CE2006" w:rsidRPr="00FF700A" w:rsidRDefault="00CE2006" w:rsidP="00FF700A">
      <w:pPr>
        <w:pStyle w:val="berschrift2"/>
        <w:rPr>
          <w:b w:val="0"/>
          <w:bCs/>
          <w:color w:val="013147" w:themeColor="text1"/>
          <w:sz w:val="30"/>
          <w:szCs w:val="30"/>
        </w:rPr>
      </w:pPr>
      <w:bookmarkStart w:id="15" w:name="_Toc228192895"/>
      <w:r w:rsidRPr="00FF700A">
        <w:rPr>
          <w:b w:val="0"/>
          <w:bCs/>
          <w:color w:val="013147" w:themeColor="text1"/>
          <w:sz w:val="30"/>
          <w:szCs w:val="30"/>
        </w:rPr>
        <w:t>3.2.1 Lüftungsanlage</w:t>
      </w:r>
      <w:bookmarkEnd w:id="15"/>
      <w:r w:rsidRPr="00FF700A">
        <w:rPr>
          <w:b w:val="0"/>
          <w:bCs/>
          <w:color w:val="013147" w:themeColor="text1"/>
          <w:sz w:val="30"/>
          <w:szCs w:val="30"/>
        </w:rPr>
        <w:t xml:space="preserve"> </w:t>
      </w:r>
    </w:p>
    <w:p w14:paraId="4DFFC735" w14:textId="13C8FFD9" w:rsidR="00CE2006" w:rsidRDefault="00CE2006" w:rsidP="00CE2006">
      <w:r w:rsidRPr="00CE2006">
        <w:t>Hier Text ggf. mit Grafiken/Bilddateien</w:t>
      </w:r>
      <w:r>
        <w:t xml:space="preserve"> oder eine Tabelle</w:t>
      </w:r>
      <w:r w:rsidRPr="00CE2006">
        <w:t xml:space="preserve"> eintragen</w:t>
      </w:r>
    </w:p>
    <w:p w14:paraId="60AF62F0" w14:textId="77777777" w:rsidR="00CE2006" w:rsidRDefault="00CE2006" w:rsidP="00CE2006"/>
    <w:tbl>
      <w:tblPr>
        <w:tblStyle w:val="ABIRahmen"/>
        <w:tblW w:w="0" w:type="auto"/>
        <w:tblLook w:val="04A0" w:firstRow="1" w:lastRow="0" w:firstColumn="1" w:lastColumn="0" w:noHBand="0" w:noVBand="1"/>
      </w:tblPr>
      <w:tblGrid>
        <w:gridCol w:w="4435"/>
        <w:gridCol w:w="4436"/>
      </w:tblGrid>
      <w:tr w:rsidR="00CE2006" w14:paraId="66821723" w14:textId="77777777" w:rsidTr="00CE20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5" w:type="dxa"/>
          </w:tcPr>
          <w:p w14:paraId="4227EECB" w14:textId="77777777" w:rsidR="00CE2006" w:rsidRDefault="00CE2006" w:rsidP="00CE2006"/>
        </w:tc>
        <w:tc>
          <w:tcPr>
            <w:tcW w:w="4446" w:type="dxa"/>
          </w:tcPr>
          <w:p w14:paraId="1100CB40" w14:textId="77777777" w:rsidR="00CE2006" w:rsidRDefault="00CE2006" w:rsidP="00CE2006"/>
        </w:tc>
      </w:tr>
      <w:tr w:rsidR="00CE2006" w14:paraId="78FAD086" w14:textId="77777777" w:rsidTr="00CE2006">
        <w:tc>
          <w:tcPr>
            <w:tcW w:w="4445" w:type="dxa"/>
          </w:tcPr>
          <w:p w14:paraId="27BE7F18" w14:textId="77777777" w:rsidR="00CE2006" w:rsidRDefault="00CE2006" w:rsidP="00CE2006"/>
        </w:tc>
        <w:tc>
          <w:tcPr>
            <w:tcW w:w="4446" w:type="dxa"/>
          </w:tcPr>
          <w:p w14:paraId="521E8C57" w14:textId="77777777" w:rsidR="00CE2006" w:rsidRDefault="00CE2006" w:rsidP="00CE2006"/>
        </w:tc>
      </w:tr>
      <w:tr w:rsidR="00CE2006" w14:paraId="2B9736CD" w14:textId="77777777" w:rsidTr="00CE2006">
        <w:tc>
          <w:tcPr>
            <w:tcW w:w="4445" w:type="dxa"/>
          </w:tcPr>
          <w:p w14:paraId="491EAC99" w14:textId="77777777" w:rsidR="00CE2006" w:rsidRDefault="00CE2006" w:rsidP="00CE2006"/>
        </w:tc>
        <w:tc>
          <w:tcPr>
            <w:tcW w:w="4446" w:type="dxa"/>
          </w:tcPr>
          <w:p w14:paraId="38D0569A" w14:textId="77777777" w:rsidR="00CE2006" w:rsidRDefault="00CE2006" w:rsidP="00CE2006"/>
        </w:tc>
      </w:tr>
    </w:tbl>
    <w:p w14:paraId="1B34C7AF" w14:textId="77777777" w:rsidR="00CE2006" w:rsidRDefault="00CE2006" w:rsidP="00CE2006"/>
    <w:p w14:paraId="0F345470" w14:textId="769839B7" w:rsidR="00CE2006" w:rsidRDefault="00CE2006" w:rsidP="00CE2006">
      <w:pPr>
        <w:pStyle w:val="berschrift2"/>
      </w:pPr>
      <w:bookmarkStart w:id="16" w:name="_Toc228192896"/>
      <w:r>
        <w:t>4. Nutzungs- und Betriebsanleitung</w:t>
      </w:r>
      <w:bookmarkEnd w:id="16"/>
      <w:r>
        <w:t xml:space="preserve"> </w:t>
      </w:r>
    </w:p>
    <w:p w14:paraId="7F9D6690" w14:textId="570DDD9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17" w:name="_Toc228192897"/>
      <w:r w:rsidRPr="006116CD">
        <w:rPr>
          <w:color w:val="013147" w:themeColor="text1"/>
          <w:sz w:val="30"/>
          <w:szCs w:val="30"/>
        </w:rPr>
        <w:t>4.1 Lüftungsanlage und Fensterlüftung</w:t>
      </w:r>
      <w:bookmarkEnd w:id="17"/>
      <w:r w:rsidRPr="006116CD">
        <w:rPr>
          <w:color w:val="013147" w:themeColor="text1"/>
          <w:sz w:val="30"/>
          <w:szCs w:val="30"/>
        </w:rPr>
        <w:t xml:space="preserve"> </w:t>
      </w:r>
    </w:p>
    <w:p w14:paraId="1DACBF74" w14:textId="7B931E47" w:rsidR="00CE2006" w:rsidRDefault="00CE2006" w:rsidP="00CE2006">
      <w:pPr>
        <w:jc w:val="both"/>
      </w:pPr>
      <w:r>
        <w:t>Hier Text ggf. mit Grafiken/Bilddateien</w:t>
      </w:r>
      <w:r w:rsidR="00D66994">
        <w:t>/Tabelle</w:t>
      </w:r>
      <w:r>
        <w:t xml:space="preserve"> eintragen</w:t>
      </w:r>
    </w:p>
    <w:p w14:paraId="2549CE55" w14:textId="77777777" w:rsidR="00CE2006" w:rsidRDefault="00CE2006" w:rsidP="00CE2006"/>
    <w:p w14:paraId="474483FD" w14:textId="56896F97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18" w:name="_Toc228192898"/>
      <w:r w:rsidRPr="006116CD">
        <w:rPr>
          <w:color w:val="013147" w:themeColor="text1"/>
          <w:sz w:val="30"/>
          <w:szCs w:val="30"/>
        </w:rPr>
        <w:t>4.2 Sonnenschutz und Nachtlüftung zur Vermeidung sommerlicher Überhitzung</w:t>
      </w:r>
      <w:bookmarkEnd w:id="18"/>
      <w:r w:rsidRPr="006116CD">
        <w:rPr>
          <w:color w:val="013147" w:themeColor="text1"/>
          <w:sz w:val="30"/>
          <w:szCs w:val="30"/>
        </w:rPr>
        <w:t xml:space="preserve"> </w:t>
      </w:r>
    </w:p>
    <w:p w14:paraId="659393B7" w14:textId="7DCAC423" w:rsidR="00CE2006" w:rsidRDefault="00CE2006" w:rsidP="00CE2006">
      <w:pPr>
        <w:jc w:val="both"/>
      </w:pPr>
      <w:r>
        <w:t>Hier Text ggf. mit Grafiken/Bilddateien</w:t>
      </w:r>
      <w:r w:rsidR="00D66994">
        <w:t>/Tabelle</w:t>
      </w:r>
      <w:r>
        <w:t xml:space="preserve"> eintragen</w:t>
      </w:r>
    </w:p>
    <w:p w14:paraId="749A7BFD" w14:textId="62ECADEE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19" w:name="_Toc228192899"/>
      <w:r w:rsidRPr="006116CD">
        <w:rPr>
          <w:color w:val="013147" w:themeColor="text1"/>
          <w:sz w:val="30"/>
          <w:szCs w:val="30"/>
        </w:rPr>
        <w:t>4.3 Vermeidung von Wärmestau an Verglasungen</w:t>
      </w:r>
      <w:bookmarkEnd w:id="19"/>
      <w:r w:rsidRPr="006116CD">
        <w:rPr>
          <w:color w:val="013147" w:themeColor="text1"/>
          <w:sz w:val="30"/>
          <w:szCs w:val="30"/>
        </w:rPr>
        <w:t xml:space="preserve"> </w:t>
      </w:r>
    </w:p>
    <w:p w14:paraId="2B11E044" w14:textId="1AA68F33" w:rsidR="00CE2006" w:rsidRDefault="00CE2006" w:rsidP="00CE2006">
      <w:pPr>
        <w:jc w:val="both"/>
      </w:pPr>
      <w:r>
        <w:t>Hier Text ggf. mit Grafiken/Bilddateien</w:t>
      </w:r>
      <w:r w:rsidR="00D66994">
        <w:t>/Tabelle</w:t>
      </w:r>
      <w:r>
        <w:t xml:space="preserve"> eintragen</w:t>
      </w:r>
    </w:p>
    <w:p w14:paraId="2DAB98CE" w14:textId="17C9647C" w:rsidR="00CE2006" w:rsidRPr="006116CD" w:rsidRDefault="00CE2006" w:rsidP="006116CD">
      <w:pPr>
        <w:pStyle w:val="berschrift2"/>
        <w:rPr>
          <w:color w:val="013147" w:themeColor="text1"/>
          <w:sz w:val="30"/>
          <w:szCs w:val="30"/>
        </w:rPr>
      </w:pPr>
      <w:bookmarkStart w:id="20" w:name="_Toc228192900"/>
      <w:r w:rsidRPr="006116CD">
        <w:rPr>
          <w:color w:val="013147" w:themeColor="text1"/>
          <w:sz w:val="30"/>
          <w:szCs w:val="30"/>
        </w:rPr>
        <w:t>4.4 Funktionsbeschreibung für die Lüftungsanlage</w:t>
      </w:r>
      <w:bookmarkEnd w:id="20"/>
      <w:r w:rsidRPr="006116CD">
        <w:rPr>
          <w:color w:val="013147" w:themeColor="text1"/>
          <w:sz w:val="30"/>
          <w:szCs w:val="30"/>
        </w:rPr>
        <w:t xml:space="preserve"> </w:t>
      </w:r>
    </w:p>
    <w:p w14:paraId="13A2C106" w14:textId="69B5CE5F" w:rsidR="00CE2006" w:rsidRPr="00FF700A" w:rsidRDefault="00CE2006" w:rsidP="00FF700A">
      <w:pPr>
        <w:pStyle w:val="berschrift2"/>
        <w:rPr>
          <w:b w:val="0"/>
          <w:bCs/>
          <w:color w:val="013147" w:themeColor="text1"/>
          <w:sz w:val="30"/>
          <w:szCs w:val="30"/>
        </w:rPr>
      </w:pPr>
      <w:bookmarkStart w:id="21" w:name="_Toc228192901"/>
      <w:r w:rsidRPr="00FF700A">
        <w:rPr>
          <w:b w:val="0"/>
          <w:bCs/>
          <w:color w:val="013147" w:themeColor="text1"/>
          <w:sz w:val="30"/>
          <w:szCs w:val="30"/>
        </w:rPr>
        <w:t>4.4.1 Allgemeine Funktionsbeschreibung</w:t>
      </w:r>
      <w:bookmarkEnd w:id="21"/>
      <w:r w:rsidRPr="00FF700A">
        <w:rPr>
          <w:b w:val="0"/>
          <w:bCs/>
          <w:color w:val="013147" w:themeColor="text1"/>
          <w:sz w:val="30"/>
          <w:szCs w:val="30"/>
        </w:rPr>
        <w:t xml:space="preserve"> </w:t>
      </w:r>
    </w:p>
    <w:p w14:paraId="24F5FEA0" w14:textId="1DA4CDD3" w:rsidR="00D66994" w:rsidRDefault="00D66994" w:rsidP="00D66994">
      <w:pPr>
        <w:jc w:val="both"/>
      </w:pPr>
      <w:r>
        <w:t>Hier Text ggf. mit Grafiken/Bilddateien/Tabelle eintragen</w:t>
      </w:r>
    </w:p>
    <w:p w14:paraId="677F6288" w14:textId="77777777" w:rsidR="00CE2006" w:rsidRDefault="00CE2006" w:rsidP="00CE2006"/>
    <w:p w14:paraId="0E86F8D5" w14:textId="7E1BD925" w:rsidR="00D66994" w:rsidRDefault="00D66994" w:rsidP="00D66994">
      <w:pPr>
        <w:shd w:val="clear" w:color="auto" w:fill="FBDCDC" w:themeFill="accent4" w:themeFillTint="33"/>
      </w:pPr>
      <w:r>
        <w:t>Wichtige Hinweise können rot hinterlegt werden</w:t>
      </w:r>
    </w:p>
    <w:p w14:paraId="2B402F92" w14:textId="77777777" w:rsidR="00D66994" w:rsidRDefault="00D66994" w:rsidP="00D66994">
      <w:pPr>
        <w:shd w:val="clear" w:color="auto" w:fill="FBDCDC" w:themeFill="accent4" w:themeFillTint="33"/>
      </w:pPr>
    </w:p>
    <w:p w14:paraId="039B02DE" w14:textId="77777777" w:rsidR="00D66994" w:rsidRDefault="00D66994" w:rsidP="00D66994">
      <w:pPr>
        <w:shd w:val="clear" w:color="auto" w:fill="FBDCDC" w:themeFill="accent4" w:themeFillTint="33"/>
      </w:pPr>
    </w:p>
    <w:p w14:paraId="0F89F566" w14:textId="4C8F654B" w:rsidR="00D66994" w:rsidRPr="00FF700A" w:rsidRDefault="00D66994" w:rsidP="00FF700A">
      <w:pPr>
        <w:pStyle w:val="berschrift2"/>
        <w:rPr>
          <w:b w:val="0"/>
          <w:bCs/>
          <w:color w:val="013147" w:themeColor="text1"/>
          <w:sz w:val="30"/>
          <w:szCs w:val="30"/>
        </w:rPr>
      </w:pPr>
      <w:bookmarkStart w:id="22" w:name="_Toc228192902"/>
      <w:r w:rsidRPr="00FF700A">
        <w:rPr>
          <w:b w:val="0"/>
          <w:bCs/>
          <w:color w:val="013147" w:themeColor="text1"/>
          <w:sz w:val="30"/>
          <w:szCs w:val="30"/>
        </w:rPr>
        <w:t>4.4.2 Bedienungsanleitung für das Bediengerät</w:t>
      </w:r>
      <w:bookmarkEnd w:id="22"/>
      <w:r w:rsidRPr="00FF700A">
        <w:rPr>
          <w:b w:val="0"/>
          <w:bCs/>
          <w:color w:val="013147" w:themeColor="text1"/>
          <w:sz w:val="30"/>
          <w:szCs w:val="30"/>
        </w:rPr>
        <w:t xml:space="preserve"> </w:t>
      </w:r>
    </w:p>
    <w:p w14:paraId="6830C839" w14:textId="26CB7C34" w:rsidR="00D66994" w:rsidRDefault="00D66994" w:rsidP="00D66994">
      <w:pPr>
        <w:jc w:val="both"/>
      </w:pPr>
      <w:r>
        <w:t>Hier Text ggf. mit Grafiken/Bilddateien/Tabelle eintragen</w:t>
      </w:r>
    </w:p>
    <w:p w14:paraId="5AB26D8D" w14:textId="7E6BCB9B" w:rsidR="00D66994" w:rsidRPr="006116CD" w:rsidRDefault="00D66994" w:rsidP="006116CD">
      <w:pPr>
        <w:pStyle w:val="berschrift2"/>
        <w:rPr>
          <w:color w:val="013147" w:themeColor="text1"/>
          <w:sz w:val="30"/>
          <w:szCs w:val="30"/>
        </w:rPr>
      </w:pPr>
      <w:bookmarkStart w:id="23" w:name="_Toc228192903"/>
      <w:r w:rsidRPr="006116CD">
        <w:rPr>
          <w:color w:val="013147" w:themeColor="text1"/>
          <w:sz w:val="30"/>
          <w:szCs w:val="30"/>
        </w:rPr>
        <w:t>4.5 Funktionsbeschreibung für die Heizungsanlage</w:t>
      </w:r>
      <w:bookmarkEnd w:id="23"/>
      <w:r w:rsidRPr="006116CD">
        <w:rPr>
          <w:color w:val="013147" w:themeColor="text1"/>
          <w:sz w:val="30"/>
          <w:szCs w:val="30"/>
        </w:rPr>
        <w:t xml:space="preserve"> </w:t>
      </w:r>
    </w:p>
    <w:p w14:paraId="293530E7" w14:textId="62174DEE" w:rsidR="00D66994" w:rsidRDefault="00D66994" w:rsidP="00D66994">
      <w:pPr>
        <w:jc w:val="both"/>
      </w:pPr>
      <w:r>
        <w:t>Hier Text ggf. mit Grafiken/Bilddateien/Tabelle eintragen</w:t>
      </w:r>
    </w:p>
    <w:p w14:paraId="21648B00" w14:textId="6970F0D3" w:rsidR="00D66994" w:rsidRPr="006116CD" w:rsidRDefault="00D66994" w:rsidP="006116CD">
      <w:pPr>
        <w:pStyle w:val="berschrift2"/>
        <w:rPr>
          <w:color w:val="013147" w:themeColor="text1"/>
          <w:sz w:val="30"/>
          <w:szCs w:val="30"/>
        </w:rPr>
      </w:pPr>
      <w:bookmarkStart w:id="24" w:name="_Toc228192904"/>
      <w:r w:rsidRPr="006116CD">
        <w:rPr>
          <w:color w:val="013147" w:themeColor="text1"/>
          <w:sz w:val="30"/>
          <w:szCs w:val="30"/>
        </w:rPr>
        <w:lastRenderedPageBreak/>
        <w:t>4.6 Ablesung der Verbrauchszähler (Strom-, Gas-, Wasserzähler)</w:t>
      </w:r>
      <w:bookmarkEnd w:id="24"/>
      <w:r w:rsidRPr="006116CD">
        <w:rPr>
          <w:color w:val="013147" w:themeColor="text1"/>
          <w:sz w:val="30"/>
          <w:szCs w:val="30"/>
        </w:rPr>
        <w:t xml:space="preserve"> </w:t>
      </w:r>
    </w:p>
    <w:p w14:paraId="6109B3D1" w14:textId="1F7A319D" w:rsidR="00D66994" w:rsidRDefault="00D66994" w:rsidP="00D66994">
      <w:pPr>
        <w:jc w:val="both"/>
      </w:pPr>
      <w:r>
        <w:t>Hier Text ggf. mit Grafiken/Bilddateien/Tabelle eintragen</w:t>
      </w:r>
    </w:p>
    <w:p w14:paraId="58C2E78E" w14:textId="77777777" w:rsidR="00D66994" w:rsidRDefault="00D66994" w:rsidP="00D66994">
      <w:pPr>
        <w:jc w:val="both"/>
      </w:pPr>
    </w:p>
    <w:p w14:paraId="79233EED" w14:textId="343016B8" w:rsidR="00D66994" w:rsidRDefault="00D66994" w:rsidP="00D66994">
      <w:pPr>
        <w:pStyle w:val="berschrift2"/>
      </w:pPr>
      <w:bookmarkStart w:id="25" w:name="_Toc228192905"/>
      <w:r>
        <w:t>5. Sollkonditionen und Nutzungszeiten</w:t>
      </w:r>
      <w:bookmarkEnd w:id="25"/>
      <w:r>
        <w:t xml:space="preserve"> </w:t>
      </w:r>
    </w:p>
    <w:p w14:paraId="5A7948CB" w14:textId="63AA2494" w:rsidR="00D66994" w:rsidRPr="006116CD" w:rsidRDefault="00D66994" w:rsidP="006116CD">
      <w:pPr>
        <w:pStyle w:val="berschrift2"/>
        <w:rPr>
          <w:color w:val="013147" w:themeColor="text1"/>
          <w:sz w:val="30"/>
          <w:szCs w:val="30"/>
        </w:rPr>
      </w:pPr>
      <w:bookmarkStart w:id="26" w:name="_Toc228192906"/>
      <w:r w:rsidRPr="006116CD">
        <w:rPr>
          <w:color w:val="013147" w:themeColor="text1"/>
          <w:sz w:val="30"/>
          <w:szCs w:val="30"/>
        </w:rPr>
        <w:t>5.1 Allgemeine Sollwerte für Raumlufttemperaturen und Nennbeleuchtungsstärken</w:t>
      </w:r>
      <w:bookmarkEnd w:id="26"/>
      <w:r w:rsidRPr="006116CD">
        <w:rPr>
          <w:color w:val="013147" w:themeColor="text1"/>
          <w:sz w:val="30"/>
          <w:szCs w:val="30"/>
        </w:rPr>
        <w:t xml:space="preserve"> </w:t>
      </w:r>
    </w:p>
    <w:tbl>
      <w:tblPr>
        <w:tblStyle w:val="ABIRahmen"/>
        <w:tblW w:w="9039" w:type="dxa"/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2126"/>
        <w:gridCol w:w="2977"/>
      </w:tblGrid>
      <w:tr w:rsidR="00D66994" w:rsidRPr="004B25B0" w14:paraId="11E4914F" w14:textId="77777777" w:rsidTr="00596E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0"/>
        </w:trPr>
        <w:tc>
          <w:tcPr>
            <w:tcW w:w="1951" w:type="dxa"/>
            <w:shd w:val="clear" w:color="auto" w:fill="C0CBD1" w:themeFill="background2"/>
          </w:tcPr>
          <w:p w14:paraId="0A256628" w14:textId="77777777" w:rsidR="00D66994" w:rsidRPr="004B25B0" w:rsidRDefault="00D66994" w:rsidP="00D45D66">
            <w:pPr>
              <w:rPr>
                <w:rFonts w:cs="Arial"/>
                <w:b w:val="0"/>
                <w:bCs/>
              </w:rPr>
            </w:pPr>
            <w:r w:rsidRPr="004B25B0">
              <w:rPr>
                <w:rFonts w:cs="Arial"/>
                <w:b w:val="0"/>
                <w:bCs/>
              </w:rPr>
              <w:t>Nutzung</w:t>
            </w:r>
          </w:p>
        </w:tc>
        <w:tc>
          <w:tcPr>
            <w:tcW w:w="1985" w:type="dxa"/>
            <w:shd w:val="clear" w:color="auto" w:fill="C0CBD1" w:themeFill="background2"/>
          </w:tcPr>
          <w:p w14:paraId="57CCC374" w14:textId="77777777" w:rsidR="00D66994" w:rsidRPr="004B25B0" w:rsidRDefault="00D66994" w:rsidP="00D45D66">
            <w:pPr>
              <w:rPr>
                <w:rFonts w:cs="Arial"/>
                <w:b w:val="0"/>
                <w:bCs/>
              </w:rPr>
            </w:pPr>
            <w:r w:rsidRPr="004B25B0">
              <w:rPr>
                <w:rFonts w:cs="Arial"/>
                <w:b w:val="0"/>
                <w:bCs/>
              </w:rPr>
              <w:t>Raumtemperatur</w:t>
            </w:r>
          </w:p>
        </w:tc>
        <w:tc>
          <w:tcPr>
            <w:tcW w:w="2126" w:type="dxa"/>
            <w:shd w:val="clear" w:color="auto" w:fill="C0CBD1" w:themeFill="background2"/>
          </w:tcPr>
          <w:p w14:paraId="65731873" w14:textId="77777777" w:rsidR="00D66994" w:rsidRPr="004B25B0" w:rsidRDefault="00D66994" w:rsidP="00D45D66">
            <w:pPr>
              <w:rPr>
                <w:rFonts w:cs="Arial"/>
                <w:b w:val="0"/>
                <w:bCs/>
              </w:rPr>
            </w:pPr>
            <w:r w:rsidRPr="004B25B0">
              <w:rPr>
                <w:rFonts w:cs="Arial"/>
                <w:b w:val="0"/>
                <w:bCs/>
              </w:rPr>
              <w:t xml:space="preserve">Einstellung </w:t>
            </w:r>
          </w:p>
          <w:p w14:paraId="0B7DCF6B" w14:textId="77777777" w:rsidR="00D66994" w:rsidRPr="004B25B0" w:rsidRDefault="00D66994" w:rsidP="00D45D66">
            <w:pPr>
              <w:rPr>
                <w:rFonts w:cs="Arial"/>
                <w:b w:val="0"/>
                <w:bCs/>
              </w:rPr>
            </w:pPr>
            <w:r w:rsidRPr="004B25B0">
              <w:rPr>
                <w:rFonts w:cs="Arial"/>
                <w:b w:val="0"/>
                <w:bCs/>
              </w:rPr>
              <w:t>Thermostatventile</w:t>
            </w:r>
          </w:p>
        </w:tc>
        <w:tc>
          <w:tcPr>
            <w:tcW w:w="2977" w:type="dxa"/>
            <w:shd w:val="clear" w:color="auto" w:fill="C0CBD1" w:themeFill="background2"/>
          </w:tcPr>
          <w:p w14:paraId="748AF4F7" w14:textId="77777777" w:rsidR="00D66994" w:rsidRPr="004B25B0" w:rsidRDefault="00D66994" w:rsidP="00D45D66">
            <w:pPr>
              <w:rPr>
                <w:rFonts w:cs="Arial"/>
                <w:b w:val="0"/>
                <w:bCs/>
              </w:rPr>
            </w:pPr>
            <w:r w:rsidRPr="004B25B0">
              <w:rPr>
                <w:rFonts w:cs="Arial"/>
                <w:b w:val="0"/>
                <w:bCs/>
              </w:rPr>
              <w:t>Nennbeleuchtungsstärke</w:t>
            </w:r>
          </w:p>
        </w:tc>
      </w:tr>
      <w:tr w:rsidR="00D66994" w:rsidRPr="004B25B0" w14:paraId="4ACEDB0A" w14:textId="77777777" w:rsidTr="00596EE6">
        <w:trPr>
          <w:trHeight w:val="311"/>
        </w:trPr>
        <w:tc>
          <w:tcPr>
            <w:tcW w:w="1951" w:type="dxa"/>
          </w:tcPr>
          <w:p w14:paraId="08A734A2" w14:textId="77777777" w:rsidR="00D66994" w:rsidRPr="004B25B0" w:rsidRDefault="00D66994" w:rsidP="00D45D66">
            <w:pPr>
              <w:rPr>
                <w:rFonts w:cs="Arial"/>
                <w:b/>
                <w:bCs/>
              </w:rPr>
            </w:pPr>
            <w:r w:rsidRPr="004B25B0">
              <w:rPr>
                <w:rFonts w:cs="Arial"/>
                <w:b/>
                <w:bCs/>
              </w:rPr>
              <w:t>Gruppenräume</w:t>
            </w:r>
          </w:p>
        </w:tc>
        <w:tc>
          <w:tcPr>
            <w:tcW w:w="1985" w:type="dxa"/>
          </w:tcPr>
          <w:p w14:paraId="119ACF6B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 w:rsidRPr="004B25B0">
              <w:rPr>
                <w:rFonts w:cs="Arial"/>
              </w:rPr>
              <w:t>20</w:t>
            </w:r>
            <w:r>
              <w:rPr>
                <w:rFonts w:cs="Arial"/>
              </w:rPr>
              <w:t>°</w:t>
            </w:r>
            <w:r w:rsidRPr="004B25B0">
              <w:rPr>
                <w:rFonts w:cs="Arial"/>
              </w:rPr>
              <w:t xml:space="preserve"> C</w:t>
            </w:r>
          </w:p>
        </w:tc>
        <w:tc>
          <w:tcPr>
            <w:tcW w:w="2126" w:type="dxa"/>
          </w:tcPr>
          <w:p w14:paraId="7B1407EC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 w:rsidRPr="004B25B0">
              <w:rPr>
                <w:rFonts w:cs="Arial"/>
              </w:rPr>
              <w:t>3</w:t>
            </w:r>
          </w:p>
        </w:tc>
        <w:tc>
          <w:tcPr>
            <w:tcW w:w="2977" w:type="dxa"/>
          </w:tcPr>
          <w:p w14:paraId="4A80D096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 w:rsidRPr="004B25B0">
              <w:rPr>
                <w:rFonts w:cs="Arial"/>
              </w:rPr>
              <w:t>300 Lux</w:t>
            </w:r>
          </w:p>
        </w:tc>
      </w:tr>
      <w:tr w:rsidR="00D66994" w:rsidRPr="004B25B0" w14:paraId="321AA50F" w14:textId="77777777" w:rsidTr="00596EE6">
        <w:trPr>
          <w:trHeight w:val="191"/>
        </w:trPr>
        <w:tc>
          <w:tcPr>
            <w:tcW w:w="1951" w:type="dxa"/>
          </w:tcPr>
          <w:p w14:paraId="7CB5F295" w14:textId="77777777" w:rsidR="00D66994" w:rsidRPr="004B25B0" w:rsidRDefault="00D66994" w:rsidP="00D45D66">
            <w:pPr>
              <w:ind w:left="708" w:hanging="708"/>
              <w:rPr>
                <w:rFonts w:cs="Arial"/>
                <w:b/>
                <w:bCs/>
              </w:rPr>
            </w:pPr>
            <w:r w:rsidRPr="004B25B0">
              <w:rPr>
                <w:rFonts w:cs="Arial"/>
                <w:b/>
                <w:bCs/>
              </w:rPr>
              <w:t>Büro</w:t>
            </w:r>
          </w:p>
        </w:tc>
        <w:tc>
          <w:tcPr>
            <w:tcW w:w="1985" w:type="dxa"/>
          </w:tcPr>
          <w:p w14:paraId="6B284A2B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20° </w:t>
            </w:r>
            <w:r w:rsidRPr="004B25B0">
              <w:rPr>
                <w:rFonts w:cs="Arial"/>
              </w:rPr>
              <w:t>C</w:t>
            </w:r>
          </w:p>
        </w:tc>
        <w:tc>
          <w:tcPr>
            <w:tcW w:w="2126" w:type="dxa"/>
          </w:tcPr>
          <w:p w14:paraId="03B24032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 w:rsidRPr="004B25B0">
              <w:rPr>
                <w:rFonts w:cs="Arial"/>
              </w:rPr>
              <w:t>3</w:t>
            </w:r>
          </w:p>
        </w:tc>
        <w:tc>
          <w:tcPr>
            <w:tcW w:w="2977" w:type="dxa"/>
          </w:tcPr>
          <w:p w14:paraId="68557948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 w:rsidRPr="004B25B0">
              <w:rPr>
                <w:rFonts w:cs="Arial"/>
              </w:rPr>
              <w:t>300 Lux</w:t>
            </w:r>
          </w:p>
        </w:tc>
      </w:tr>
      <w:tr w:rsidR="00D66994" w:rsidRPr="004B25B0" w14:paraId="0CF8F105" w14:textId="77777777" w:rsidTr="00596EE6">
        <w:trPr>
          <w:trHeight w:val="288"/>
        </w:trPr>
        <w:tc>
          <w:tcPr>
            <w:tcW w:w="1951" w:type="dxa"/>
          </w:tcPr>
          <w:p w14:paraId="433B0B7D" w14:textId="77777777" w:rsidR="00D66994" w:rsidRPr="004B25B0" w:rsidRDefault="00D66994" w:rsidP="00D45D66">
            <w:pPr>
              <w:rPr>
                <w:rFonts w:cs="Arial"/>
                <w:b/>
                <w:bCs/>
              </w:rPr>
            </w:pPr>
            <w:r w:rsidRPr="004B25B0">
              <w:rPr>
                <w:rFonts w:cs="Arial"/>
                <w:b/>
                <w:bCs/>
              </w:rPr>
              <w:t>Toilettenräume</w:t>
            </w:r>
          </w:p>
        </w:tc>
        <w:tc>
          <w:tcPr>
            <w:tcW w:w="1985" w:type="dxa"/>
          </w:tcPr>
          <w:p w14:paraId="4B34887C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15° </w:t>
            </w:r>
            <w:r w:rsidRPr="004B25B0">
              <w:rPr>
                <w:rFonts w:cs="Arial"/>
              </w:rPr>
              <w:t>C</w:t>
            </w:r>
          </w:p>
        </w:tc>
        <w:tc>
          <w:tcPr>
            <w:tcW w:w="2126" w:type="dxa"/>
          </w:tcPr>
          <w:p w14:paraId="3964E13A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 w:rsidRPr="004B25B0">
              <w:rPr>
                <w:rFonts w:cs="Arial"/>
              </w:rPr>
              <w:t>1</w:t>
            </w:r>
          </w:p>
        </w:tc>
        <w:tc>
          <w:tcPr>
            <w:tcW w:w="2977" w:type="dxa"/>
          </w:tcPr>
          <w:p w14:paraId="6E21424A" w14:textId="77777777" w:rsidR="00D66994" w:rsidRPr="004B25B0" w:rsidRDefault="00D66994" w:rsidP="00D45D66">
            <w:pPr>
              <w:jc w:val="center"/>
              <w:rPr>
                <w:rFonts w:cs="Arial"/>
              </w:rPr>
            </w:pPr>
            <w:r w:rsidRPr="004B25B0">
              <w:rPr>
                <w:rFonts w:cs="Arial"/>
              </w:rPr>
              <w:t>100 Lux</w:t>
            </w:r>
          </w:p>
        </w:tc>
      </w:tr>
      <w:tr w:rsidR="00D66994" w:rsidRPr="004B25B0" w14:paraId="7719E9C8" w14:textId="77777777" w:rsidTr="00596EE6">
        <w:trPr>
          <w:trHeight w:val="288"/>
        </w:trPr>
        <w:tc>
          <w:tcPr>
            <w:tcW w:w="1951" w:type="dxa"/>
          </w:tcPr>
          <w:p w14:paraId="45430217" w14:textId="77777777" w:rsidR="00D66994" w:rsidRPr="004B25B0" w:rsidRDefault="00D66994" w:rsidP="00D45D66">
            <w:pPr>
              <w:rPr>
                <w:rFonts w:cs="Arial"/>
                <w:b/>
                <w:bCs/>
              </w:rPr>
            </w:pPr>
            <w:r w:rsidRPr="004B25B0">
              <w:rPr>
                <w:rFonts w:cs="Arial"/>
                <w:b/>
                <w:bCs/>
              </w:rPr>
              <w:t>Umkleideräume</w:t>
            </w:r>
          </w:p>
        </w:tc>
        <w:tc>
          <w:tcPr>
            <w:tcW w:w="1985" w:type="dxa"/>
          </w:tcPr>
          <w:p w14:paraId="36B40BD1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22-24° </w:t>
            </w:r>
            <w:r w:rsidRPr="004B25B0">
              <w:rPr>
                <w:rFonts w:cs="Arial"/>
                <w:bCs/>
              </w:rPr>
              <w:t>C</w:t>
            </w:r>
          </w:p>
        </w:tc>
        <w:tc>
          <w:tcPr>
            <w:tcW w:w="2126" w:type="dxa"/>
          </w:tcPr>
          <w:p w14:paraId="34361423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4</w:t>
            </w:r>
          </w:p>
        </w:tc>
        <w:tc>
          <w:tcPr>
            <w:tcW w:w="2977" w:type="dxa"/>
          </w:tcPr>
          <w:p w14:paraId="19AF59EF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100 Lux</w:t>
            </w:r>
          </w:p>
        </w:tc>
      </w:tr>
      <w:tr w:rsidR="00D66994" w:rsidRPr="004B25B0" w14:paraId="19AECD1D" w14:textId="77777777" w:rsidTr="00596EE6">
        <w:trPr>
          <w:trHeight w:val="297"/>
        </w:trPr>
        <w:tc>
          <w:tcPr>
            <w:tcW w:w="1951" w:type="dxa"/>
          </w:tcPr>
          <w:p w14:paraId="382A9432" w14:textId="77777777" w:rsidR="00D66994" w:rsidRPr="004B25B0" w:rsidRDefault="00D66994" w:rsidP="00D45D66">
            <w:pPr>
              <w:rPr>
                <w:rFonts w:cs="Arial"/>
                <w:b/>
                <w:bCs/>
              </w:rPr>
            </w:pPr>
            <w:r w:rsidRPr="004B25B0">
              <w:rPr>
                <w:rFonts w:cs="Arial"/>
                <w:b/>
                <w:bCs/>
              </w:rPr>
              <w:t>Waschräume</w:t>
            </w:r>
          </w:p>
        </w:tc>
        <w:tc>
          <w:tcPr>
            <w:tcW w:w="1985" w:type="dxa"/>
          </w:tcPr>
          <w:p w14:paraId="5484036D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22-24° </w:t>
            </w:r>
            <w:r w:rsidRPr="004B25B0">
              <w:rPr>
                <w:rFonts w:cs="Arial"/>
              </w:rPr>
              <w:t>C</w:t>
            </w:r>
          </w:p>
        </w:tc>
        <w:tc>
          <w:tcPr>
            <w:tcW w:w="2126" w:type="dxa"/>
          </w:tcPr>
          <w:p w14:paraId="67844E74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4</w:t>
            </w:r>
          </w:p>
        </w:tc>
        <w:tc>
          <w:tcPr>
            <w:tcW w:w="2977" w:type="dxa"/>
          </w:tcPr>
          <w:p w14:paraId="59C29A85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100 Lux</w:t>
            </w:r>
          </w:p>
        </w:tc>
      </w:tr>
      <w:tr w:rsidR="00D66994" w:rsidRPr="004B25B0" w14:paraId="3113CB5E" w14:textId="77777777" w:rsidTr="00596EE6">
        <w:trPr>
          <w:trHeight w:val="191"/>
        </w:trPr>
        <w:tc>
          <w:tcPr>
            <w:tcW w:w="1951" w:type="dxa"/>
          </w:tcPr>
          <w:p w14:paraId="61FFA17B" w14:textId="77777777" w:rsidR="00D66994" w:rsidRPr="004B25B0" w:rsidRDefault="00D66994" w:rsidP="00D45D66">
            <w:pPr>
              <w:rPr>
                <w:rFonts w:cs="Arial"/>
                <w:b/>
                <w:bCs/>
              </w:rPr>
            </w:pPr>
            <w:r w:rsidRPr="004B25B0">
              <w:rPr>
                <w:rFonts w:cs="Arial"/>
                <w:b/>
                <w:bCs/>
              </w:rPr>
              <w:t>Mensa</w:t>
            </w:r>
          </w:p>
        </w:tc>
        <w:tc>
          <w:tcPr>
            <w:tcW w:w="1985" w:type="dxa"/>
          </w:tcPr>
          <w:p w14:paraId="26E2E49F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17° </w:t>
            </w:r>
            <w:r w:rsidRPr="004B25B0">
              <w:rPr>
                <w:rFonts w:cs="Arial"/>
              </w:rPr>
              <w:t>C</w:t>
            </w:r>
          </w:p>
        </w:tc>
        <w:tc>
          <w:tcPr>
            <w:tcW w:w="2126" w:type="dxa"/>
          </w:tcPr>
          <w:p w14:paraId="696961AE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2</w:t>
            </w:r>
          </w:p>
        </w:tc>
        <w:tc>
          <w:tcPr>
            <w:tcW w:w="2977" w:type="dxa"/>
          </w:tcPr>
          <w:p w14:paraId="0AD539B7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100 Lux</w:t>
            </w:r>
          </w:p>
        </w:tc>
      </w:tr>
      <w:tr w:rsidR="00D66994" w:rsidRPr="004B25B0" w14:paraId="1D8093CD" w14:textId="77777777" w:rsidTr="00596EE6">
        <w:trPr>
          <w:trHeight w:val="197"/>
        </w:trPr>
        <w:tc>
          <w:tcPr>
            <w:tcW w:w="1951" w:type="dxa"/>
          </w:tcPr>
          <w:p w14:paraId="5F6D9D3A" w14:textId="77777777" w:rsidR="00D66994" w:rsidRPr="004B25B0" w:rsidRDefault="00D66994" w:rsidP="00D45D66">
            <w:pPr>
              <w:rPr>
                <w:rFonts w:cs="Arial"/>
                <w:b/>
                <w:bCs/>
              </w:rPr>
            </w:pPr>
            <w:r w:rsidRPr="004B25B0">
              <w:rPr>
                <w:rFonts w:cs="Arial"/>
                <w:b/>
                <w:bCs/>
              </w:rPr>
              <w:t>Flur</w:t>
            </w:r>
          </w:p>
        </w:tc>
        <w:tc>
          <w:tcPr>
            <w:tcW w:w="1985" w:type="dxa"/>
          </w:tcPr>
          <w:p w14:paraId="0B35B03C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12-</w:t>
            </w:r>
            <w:r>
              <w:rPr>
                <w:rFonts w:cs="Arial"/>
                <w:bCs/>
              </w:rPr>
              <w:t xml:space="preserve">15° </w:t>
            </w:r>
            <w:r w:rsidRPr="004B25B0">
              <w:rPr>
                <w:rFonts w:cs="Arial"/>
              </w:rPr>
              <w:t>C</w:t>
            </w:r>
          </w:p>
        </w:tc>
        <w:tc>
          <w:tcPr>
            <w:tcW w:w="2126" w:type="dxa"/>
          </w:tcPr>
          <w:p w14:paraId="25B6B26F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</w:t>
            </w:r>
          </w:p>
        </w:tc>
        <w:tc>
          <w:tcPr>
            <w:tcW w:w="2977" w:type="dxa"/>
          </w:tcPr>
          <w:p w14:paraId="6CE80E7C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100 Lux</w:t>
            </w:r>
          </w:p>
        </w:tc>
      </w:tr>
      <w:tr w:rsidR="00D66994" w:rsidRPr="004B25B0" w14:paraId="58F76047" w14:textId="77777777" w:rsidTr="00596EE6">
        <w:trPr>
          <w:trHeight w:val="47"/>
        </w:trPr>
        <w:tc>
          <w:tcPr>
            <w:tcW w:w="1951" w:type="dxa"/>
          </w:tcPr>
          <w:p w14:paraId="68B2D08C" w14:textId="77777777" w:rsidR="00D66994" w:rsidRPr="004B25B0" w:rsidRDefault="00D66994" w:rsidP="00D45D66">
            <w:pPr>
              <w:ind w:left="708" w:hanging="708"/>
              <w:rPr>
                <w:rFonts w:cs="Arial"/>
                <w:b/>
                <w:bCs/>
              </w:rPr>
            </w:pPr>
            <w:r w:rsidRPr="004B25B0">
              <w:rPr>
                <w:rFonts w:cs="Arial"/>
                <w:b/>
                <w:bCs/>
              </w:rPr>
              <w:t>Treppenhaus</w:t>
            </w:r>
          </w:p>
        </w:tc>
        <w:tc>
          <w:tcPr>
            <w:tcW w:w="1985" w:type="dxa"/>
          </w:tcPr>
          <w:p w14:paraId="2EF78A17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12-</w:t>
            </w:r>
            <w:r>
              <w:rPr>
                <w:rFonts w:cs="Arial"/>
                <w:bCs/>
              </w:rPr>
              <w:t xml:space="preserve">15° </w:t>
            </w:r>
            <w:r w:rsidRPr="004B25B0">
              <w:rPr>
                <w:rFonts w:cs="Arial"/>
              </w:rPr>
              <w:t>C</w:t>
            </w:r>
          </w:p>
        </w:tc>
        <w:tc>
          <w:tcPr>
            <w:tcW w:w="2126" w:type="dxa"/>
          </w:tcPr>
          <w:p w14:paraId="6979582A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</w:t>
            </w:r>
          </w:p>
        </w:tc>
        <w:tc>
          <w:tcPr>
            <w:tcW w:w="2977" w:type="dxa"/>
          </w:tcPr>
          <w:p w14:paraId="6F382BDB" w14:textId="77777777" w:rsidR="00D66994" w:rsidRPr="004B25B0" w:rsidRDefault="00D66994" w:rsidP="00D45D66">
            <w:pPr>
              <w:jc w:val="center"/>
              <w:rPr>
                <w:rFonts w:cs="Arial"/>
                <w:bCs/>
              </w:rPr>
            </w:pPr>
            <w:r w:rsidRPr="004B25B0">
              <w:rPr>
                <w:rFonts w:cs="Arial"/>
                <w:bCs/>
              </w:rPr>
              <w:t>100 Lux</w:t>
            </w:r>
          </w:p>
        </w:tc>
      </w:tr>
    </w:tbl>
    <w:p w14:paraId="7A8750BC" w14:textId="77777777" w:rsidR="00596EE6" w:rsidRDefault="00596EE6" w:rsidP="00596EE6"/>
    <w:p w14:paraId="443AC7D0" w14:textId="7B43FE7F" w:rsidR="00596EE6" w:rsidRDefault="00596EE6" w:rsidP="00596EE6">
      <w:r w:rsidRPr="00596EE6">
        <w:t>Quelle: Deutscher Städtetag, Hinweise zum kommunalen Energiemanagement, Juli 2002</w:t>
      </w:r>
    </w:p>
    <w:p w14:paraId="534389C9" w14:textId="23699376" w:rsidR="00D66994" w:rsidRPr="006116CD" w:rsidRDefault="00596EE6" w:rsidP="006116CD">
      <w:pPr>
        <w:pStyle w:val="berschrift2"/>
        <w:rPr>
          <w:sz w:val="30"/>
          <w:szCs w:val="30"/>
        </w:rPr>
      </w:pPr>
      <w:bookmarkStart w:id="27" w:name="_Toc228192907"/>
      <w:r w:rsidRPr="006116CD">
        <w:rPr>
          <w:color w:val="013147" w:themeColor="text1"/>
          <w:sz w:val="30"/>
          <w:szCs w:val="30"/>
        </w:rPr>
        <w:t>5.2 Eingestellte Werte für die Lüftungsanlage</w:t>
      </w:r>
      <w:bookmarkEnd w:id="27"/>
      <w:r w:rsidRPr="006116CD">
        <w:rPr>
          <w:color w:val="013147" w:themeColor="text1"/>
          <w:sz w:val="30"/>
          <w:szCs w:val="30"/>
        </w:rPr>
        <w:t xml:space="preserve"> </w:t>
      </w:r>
    </w:p>
    <w:tbl>
      <w:tblPr>
        <w:tblStyle w:val="ABIRahmen"/>
        <w:tblW w:w="0" w:type="auto"/>
        <w:tblLook w:val="04A0" w:firstRow="1" w:lastRow="0" w:firstColumn="1" w:lastColumn="0" w:noHBand="0" w:noVBand="1"/>
      </w:tblPr>
      <w:tblGrid>
        <w:gridCol w:w="2957"/>
        <w:gridCol w:w="2957"/>
        <w:gridCol w:w="2957"/>
      </w:tblGrid>
      <w:tr w:rsidR="00596EE6" w14:paraId="662FA5A2" w14:textId="62F31272" w:rsidTr="00596E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57" w:type="dxa"/>
            <w:shd w:val="clear" w:color="auto" w:fill="C0CBD1" w:themeFill="background2"/>
          </w:tcPr>
          <w:p w14:paraId="0EF89DFB" w14:textId="77777777" w:rsidR="00596EE6" w:rsidRDefault="00596EE6" w:rsidP="00596EE6"/>
        </w:tc>
        <w:tc>
          <w:tcPr>
            <w:tcW w:w="2957" w:type="dxa"/>
            <w:shd w:val="clear" w:color="auto" w:fill="C0CBD1" w:themeFill="background2"/>
          </w:tcPr>
          <w:p w14:paraId="72D1657F" w14:textId="77777777" w:rsidR="00596EE6" w:rsidRDefault="00596EE6" w:rsidP="00596EE6"/>
        </w:tc>
        <w:tc>
          <w:tcPr>
            <w:tcW w:w="2957" w:type="dxa"/>
            <w:shd w:val="clear" w:color="auto" w:fill="C0CBD1" w:themeFill="background2"/>
          </w:tcPr>
          <w:p w14:paraId="221798B0" w14:textId="77777777" w:rsidR="00596EE6" w:rsidRDefault="00596EE6" w:rsidP="00596EE6"/>
        </w:tc>
      </w:tr>
      <w:tr w:rsidR="00596EE6" w14:paraId="11366CFA" w14:textId="7E495E11" w:rsidTr="00596EE6">
        <w:tc>
          <w:tcPr>
            <w:tcW w:w="2957" w:type="dxa"/>
          </w:tcPr>
          <w:p w14:paraId="4CF2124A" w14:textId="77777777" w:rsidR="00596EE6" w:rsidRDefault="00596EE6" w:rsidP="00596EE6"/>
        </w:tc>
        <w:tc>
          <w:tcPr>
            <w:tcW w:w="2957" w:type="dxa"/>
          </w:tcPr>
          <w:p w14:paraId="7DB483EF" w14:textId="77777777" w:rsidR="00596EE6" w:rsidRDefault="00596EE6" w:rsidP="00596EE6"/>
        </w:tc>
        <w:tc>
          <w:tcPr>
            <w:tcW w:w="2957" w:type="dxa"/>
          </w:tcPr>
          <w:p w14:paraId="5FAAB2FA" w14:textId="77777777" w:rsidR="00596EE6" w:rsidRDefault="00596EE6" w:rsidP="00596EE6"/>
        </w:tc>
      </w:tr>
      <w:tr w:rsidR="00596EE6" w14:paraId="073AD304" w14:textId="32A103F4" w:rsidTr="00596EE6">
        <w:tc>
          <w:tcPr>
            <w:tcW w:w="2957" w:type="dxa"/>
          </w:tcPr>
          <w:p w14:paraId="6FFF5DC0" w14:textId="77777777" w:rsidR="00596EE6" w:rsidRDefault="00596EE6" w:rsidP="00596EE6"/>
        </w:tc>
        <w:tc>
          <w:tcPr>
            <w:tcW w:w="2957" w:type="dxa"/>
          </w:tcPr>
          <w:p w14:paraId="32BC9207" w14:textId="77777777" w:rsidR="00596EE6" w:rsidRDefault="00596EE6" w:rsidP="00596EE6"/>
        </w:tc>
        <w:tc>
          <w:tcPr>
            <w:tcW w:w="2957" w:type="dxa"/>
          </w:tcPr>
          <w:p w14:paraId="66216707" w14:textId="77777777" w:rsidR="00596EE6" w:rsidRDefault="00596EE6" w:rsidP="00596EE6"/>
        </w:tc>
      </w:tr>
    </w:tbl>
    <w:p w14:paraId="67E69AED" w14:textId="77777777" w:rsidR="00596EE6" w:rsidRDefault="00596EE6" w:rsidP="00596EE6"/>
    <w:p w14:paraId="3568020C" w14:textId="12F5B785" w:rsidR="00596EE6" w:rsidRPr="00FF700A" w:rsidRDefault="00596EE6" w:rsidP="00FF700A">
      <w:pPr>
        <w:pStyle w:val="berschrift2"/>
        <w:rPr>
          <w:color w:val="013147" w:themeColor="text1"/>
          <w:sz w:val="30"/>
          <w:szCs w:val="30"/>
        </w:rPr>
      </w:pPr>
      <w:bookmarkStart w:id="28" w:name="_Toc228192908"/>
      <w:r w:rsidRPr="00FF700A">
        <w:rPr>
          <w:color w:val="013147" w:themeColor="text1"/>
          <w:sz w:val="30"/>
          <w:szCs w:val="30"/>
        </w:rPr>
        <w:t>5.3 Eingestellte Werte für die Heizungsanlage</w:t>
      </w:r>
      <w:bookmarkEnd w:id="28"/>
      <w:r w:rsidRPr="00FF700A">
        <w:rPr>
          <w:color w:val="013147" w:themeColor="text1"/>
          <w:sz w:val="30"/>
          <w:szCs w:val="30"/>
        </w:rPr>
        <w:t xml:space="preserve"> </w:t>
      </w:r>
    </w:p>
    <w:tbl>
      <w:tblPr>
        <w:tblStyle w:val="ABIRahmen"/>
        <w:tblW w:w="0" w:type="auto"/>
        <w:tblLook w:val="04A0" w:firstRow="1" w:lastRow="0" w:firstColumn="1" w:lastColumn="0" w:noHBand="0" w:noVBand="1"/>
      </w:tblPr>
      <w:tblGrid>
        <w:gridCol w:w="2957"/>
        <w:gridCol w:w="2957"/>
        <w:gridCol w:w="2957"/>
      </w:tblGrid>
      <w:tr w:rsidR="00596EE6" w14:paraId="0C06B6E7" w14:textId="77777777" w:rsidTr="00D45D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57" w:type="dxa"/>
            <w:shd w:val="clear" w:color="auto" w:fill="C0CBD1" w:themeFill="background2"/>
          </w:tcPr>
          <w:p w14:paraId="48E322C3" w14:textId="77777777" w:rsidR="00596EE6" w:rsidRDefault="00596EE6" w:rsidP="00D45D66"/>
        </w:tc>
        <w:tc>
          <w:tcPr>
            <w:tcW w:w="2957" w:type="dxa"/>
            <w:shd w:val="clear" w:color="auto" w:fill="C0CBD1" w:themeFill="background2"/>
          </w:tcPr>
          <w:p w14:paraId="4CB96FD3" w14:textId="77777777" w:rsidR="00596EE6" w:rsidRDefault="00596EE6" w:rsidP="00D45D66"/>
        </w:tc>
        <w:tc>
          <w:tcPr>
            <w:tcW w:w="2957" w:type="dxa"/>
            <w:shd w:val="clear" w:color="auto" w:fill="C0CBD1" w:themeFill="background2"/>
          </w:tcPr>
          <w:p w14:paraId="0103DB75" w14:textId="77777777" w:rsidR="00596EE6" w:rsidRDefault="00596EE6" w:rsidP="00D45D66"/>
        </w:tc>
      </w:tr>
      <w:tr w:rsidR="00596EE6" w14:paraId="414659BF" w14:textId="77777777" w:rsidTr="00D45D66">
        <w:tc>
          <w:tcPr>
            <w:tcW w:w="2957" w:type="dxa"/>
          </w:tcPr>
          <w:p w14:paraId="78A37383" w14:textId="77777777" w:rsidR="00596EE6" w:rsidRDefault="00596EE6" w:rsidP="00D45D66"/>
        </w:tc>
        <w:tc>
          <w:tcPr>
            <w:tcW w:w="2957" w:type="dxa"/>
          </w:tcPr>
          <w:p w14:paraId="31936BC1" w14:textId="77777777" w:rsidR="00596EE6" w:rsidRDefault="00596EE6" w:rsidP="00D45D66"/>
        </w:tc>
        <w:tc>
          <w:tcPr>
            <w:tcW w:w="2957" w:type="dxa"/>
          </w:tcPr>
          <w:p w14:paraId="7F99906B" w14:textId="77777777" w:rsidR="00596EE6" w:rsidRDefault="00596EE6" w:rsidP="00D45D66"/>
        </w:tc>
      </w:tr>
      <w:tr w:rsidR="00596EE6" w14:paraId="68213E87" w14:textId="77777777" w:rsidTr="00D45D66">
        <w:tc>
          <w:tcPr>
            <w:tcW w:w="2957" w:type="dxa"/>
          </w:tcPr>
          <w:p w14:paraId="42EDDE69" w14:textId="77777777" w:rsidR="00596EE6" w:rsidRDefault="00596EE6" w:rsidP="00D45D66"/>
        </w:tc>
        <w:tc>
          <w:tcPr>
            <w:tcW w:w="2957" w:type="dxa"/>
          </w:tcPr>
          <w:p w14:paraId="3A7A3CCF" w14:textId="77777777" w:rsidR="00596EE6" w:rsidRDefault="00596EE6" w:rsidP="00D45D66"/>
        </w:tc>
        <w:tc>
          <w:tcPr>
            <w:tcW w:w="2957" w:type="dxa"/>
          </w:tcPr>
          <w:p w14:paraId="7E7BA2CB" w14:textId="77777777" w:rsidR="00596EE6" w:rsidRDefault="00596EE6" w:rsidP="00D45D66"/>
        </w:tc>
      </w:tr>
    </w:tbl>
    <w:p w14:paraId="2271E3BB" w14:textId="77777777" w:rsidR="00596EE6" w:rsidRDefault="00596EE6" w:rsidP="00596EE6"/>
    <w:p w14:paraId="72AAEC7D" w14:textId="717D3C6C" w:rsidR="00596EE6" w:rsidRDefault="00596EE6" w:rsidP="00596EE6">
      <w:pPr>
        <w:pStyle w:val="berschrift2"/>
      </w:pPr>
      <w:bookmarkStart w:id="29" w:name="_Toc228192909"/>
      <w:r>
        <w:t>6. Wartung</w:t>
      </w:r>
      <w:bookmarkEnd w:id="29"/>
    </w:p>
    <w:p w14:paraId="1BD3B1B0" w14:textId="3B59B016" w:rsidR="00596EE6" w:rsidRPr="00FF700A" w:rsidRDefault="00596EE6" w:rsidP="00FF700A">
      <w:pPr>
        <w:pStyle w:val="berschrift2"/>
        <w:rPr>
          <w:color w:val="013147" w:themeColor="text1"/>
          <w:sz w:val="30"/>
          <w:szCs w:val="30"/>
        </w:rPr>
      </w:pPr>
      <w:bookmarkStart w:id="30" w:name="_Toc228192910"/>
      <w:r w:rsidRPr="00FF700A">
        <w:rPr>
          <w:color w:val="013147" w:themeColor="text1"/>
          <w:sz w:val="30"/>
          <w:szCs w:val="30"/>
        </w:rPr>
        <w:t>6.1 Wartungskalender</w:t>
      </w:r>
      <w:bookmarkEnd w:id="30"/>
      <w:r w:rsidRPr="00FF700A">
        <w:rPr>
          <w:color w:val="013147" w:themeColor="text1"/>
          <w:sz w:val="30"/>
          <w:szCs w:val="30"/>
        </w:rPr>
        <w:t xml:space="preserve"> </w:t>
      </w:r>
    </w:p>
    <w:tbl>
      <w:tblPr>
        <w:tblStyle w:val="ABIRahmen"/>
        <w:tblW w:w="0" w:type="auto"/>
        <w:tblLook w:val="04A0" w:firstRow="1" w:lastRow="0" w:firstColumn="1" w:lastColumn="0" w:noHBand="0" w:noVBand="1"/>
      </w:tblPr>
      <w:tblGrid>
        <w:gridCol w:w="2957"/>
        <w:gridCol w:w="2957"/>
      </w:tblGrid>
      <w:tr w:rsidR="00596EE6" w14:paraId="46455F79" w14:textId="77777777" w:rsidTr="00D45D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57" w:type="dxa"/>
            <w:shd w:val="clear" w:color="auto" w:fill="C0CBD1" w:themeFill="background2"/>
          </w:tcPr>
          <w:p w14:paraId="597CCEA9" w14:textId="77777777" w:rsidR="00596EE6" w:rsidRDefault="00596EE6" w:rsidP="00D45D66"/>
        </w:tc>
        <w:tc>
          <w:tcPr>
            <w:tcW w:w="2957" w:type="dxa"/>
            <w:shd w:val="clear" w:color="auto" w:fill="C0CBD1" w:themeFill="background2"/>
          </w:tcPr>
          <w:p w14:paraId="241109C1" w14:textId="77777777" w:rsidR="00596EE6" w:rsidRDefault="00596EE6" w:rsidP="00D45D66"/>
        </w:tc>
      </w:tr>
      <w:tr w:rsidR="00596EE6" w14:paraId="565C2648" w14:textId="77777777" w:rsidTr="00D45D66">
        <w:tc>
          <w:tcPr>
            <w:tcW w:w="2957" w:type="dxa"/>
          </w:tcPr>
          <w:p w14:paraId="6E6C6D69" w14:textId="77777777" w:rsidR="00596EE6" w:rsidRDefault="00596EE6" w:rsidP="00D45D66"/>
        </w:tc>
        <w:tc>
          <w:tcPr>
            <w:tcW w:w="2957" w:type="dxa"/>
          </w:tcPr>
          <w:p w14:paraId="50AE47C9" w14:textId="77777777" w:rsidR="00596EE6" w:rsidRDefault="00596EE6" w:rsidP="00D45D66"/>
        </w:tc>
      </w:tr>
      <w:tr w:rsidR="00596EE6" w14:paraId="008F57CC" w14:textId="77777777" w:rsidTr="00D45D66">
        <w:tc>
          <w:tcPr>
            <w:tcW w:w="2957" w:type="dxa"/>
          </w:tcPr>
          <w:p w14:paraId="28358D6C" w14:textId="77777777" w:rsidR="00596EE6" w:rsidRDefault="00596EE6" w:rsidP="00D45D66"/>
        </w:tc>
        <w:tc>
          <w:tcPr>
            <w:tcW w:w="2957" w:type="dxa"/>
          </w:tcPr>
          <w:p w14:paraId="297F25FA" w14:textId="77777777" w:rsidR="00596EE6" w:rsidRDefault="00596EE6" w:rsidP="00D45D66"/>
        </w:tc>
      </w:tr>
    </w:tbl>
    <w:p w14:paraId="77648CB8" w14:textId="77777777" w:rsidR="00596EE6" w:rsidRDefault="00596EE6" w:rsidP="00596EE6"/>
    <w:p w14:paraId="4A29B1C3" w14:textId="38C6C641" w:rsidR="00596EE6" w:rsidRPr="00FF700A" w:rsidRDefault="00596EE6" w:rsidP="00FF700A">
      <w:pPr>
        <w:pStyle w:val="berschrift2"/>
        <w:rPr>
          <w:color w:val="013147" w:themeColor="text1"/>
          <w:sz w:val="30"/>
          <w:szCs w:val="30"/>
        </w:rPr>
      </w:pPr>
      <w:bookmarkStart w:id="31" w:name="_Toc228192911"/>
      <w:r w:rsidRPr="00FF700A">
        <w:rPr>
          <w:color w:val="013147" w:themeColor="text1"/>
          <w:sz w:val="30"/>
          <w:szCs w:val="30"/>
        </w:rPr>
        <w:t>6.2 Wartungsanleitung</w:t>
      </w:r>
      <w:bookmarkEnd w:id="31"/>
      <w:r w:rsidRPr="00FF700A">
        <w:rPr>
          <w:color w:val="013147" w:themeColor="text1"/>
          <w:sz w:val="30"/>
          <w:szCs w:val="30"/>
        </w:rPr>
        <w:t xml:space="preserve"> </w:t>
      </w:r>
    </w:p>
    <w:p w14:paraId="043B0E1A" w14:textId="77777777" w:rsidR="00596EE6" w:rsidRDefault="00596EE6" w:rsidP="00596EE6">
      <w:pPr>
        <w:rPr>
          <w:b/>
        </w:rPr>
      </w:pPr>
      <w:r>
        <w:rPr>
          <w:b/>
        </w:rPr>
        <w:t>Heizung</w:t>
      </w:r>
    </w:p>
    <w:p w14:paraId="68989E6F" w14:textId="77777777" w:rsidR="00596EE6" w:rsidRDefault="00596EE6" w:rsidP="00596EE6">
      <w:pPr>
        <w:rPr>
          <w:b/>
        </w:rPr>
      </w:pPr>
    </w:p>
    <w:p w14:paraId="420301DC" w14:textId="77777777" w:rsidR="00596EE6" w:rsidRPr="00293651" w:rsidRDefault="00596EE6" w:rsidP="00596EE6">
      <w:pPr>
        <w:rPr>
          <w:b/>
        </w:rPr>
      </w:pPr>
      <w:r>
        <w:rPr>
          <w:b/>
        </w:rPr>
        <w:t>Lüftung</w:t>
      </w:r>
    </w:p>
    <w:p w14:paraId="086B203B" w14:textId="77777777" w:rsidR="00596EE6" w:rsidRDefault="00596EE6" w:rsidP="00596EE6">
      <w:pPr>
        <w:rPr>
          <w:b/>
        </w:rPr>
      </w:pPr>
    </w:p>
    <w:p w14:paraId="10C0199B" w14:textId="77777777" w:rsidR="00596EE6" w:rsidRDefault="00596EE6" w:rsidP="00596EE6">
      <w:pPr>
        <w:rPr>
          <w:b/>
        </w:rPr>
      </w:pPr>
      <w:r>
        <w:rPr>
          <w:b/>
        </w:rPr>
        <w:t>Sanitäranlage</w:t>
      </w:r>
    </w:p>
    <w:p w14:paraId="34A2FC31" w14:textId="77777777" w:rsidR="00596EE6" w:rsidRDefault="00596EE6" w:rsidP="00596EE6">
      <w:pPr>
        <w:rPr>
          <w:b/>
        </w:rPr>
      </w:pPr>
    </w:p>
    <w:p w14:paraId="581CA5EB" w14:textId="3A4F0764" w:rsidR="00596EE6" w:rsidRDefault="00596EE6" w:rsidP="00596EE6">
      <w:pPr>
        <w:rPr>
          <w:b/>
        </w:rPr>
      </w:pPr>
      <w:r>
        <w:rPr>
          <w:b/>
        </w:rPr>
        <w:t>Elektroanlage</w:t>
      </w:r>
    </w:p>
    <w:p w14:paraId="6E81E7EC" w14:textId="77777777" w:rsidR="00596EE6" w:rsidRDefault="00596EE6" w:rsidP="00596EE6">
      <w:pPr>
        <w:rPr>
          <w:b/>
        </w:rPr>
      </w:pPr>
    </w:p>
    <w:p w14:paraId="2A3A3DA1" w14:textId="175B0CC7" w:rsidR="00596EE6" w:rsidRDefault="00596EE6">
      <w:pPr>
        <w:spacing w:after="160" w:line="278" w:lineRule="auto"/>
        <w:rPr>
          <w:b/>
        </w:rPr>
      </w:pPr>
      <w:r>
        <w:rPr>
          <w:b/>
        </w:rPr>
        <w:br w:type="page"/>
      </w:r>
    </w:p>
    <w:p w14:paraId="057D377F" w14:textId="77777777" w:rsidR="009F434D" w:rsidRDefault="009F434D" w:rsidP="00596EE6">
      <w:pPr>
        <w:pStyle w:val="berschrift2"/>
        <w:sectPr w:rsidR="009F434D" w:rsidSect="00725874">
          <w:footerReference w:type="default" r:id="rId11"/>
          <w:headerReference w:type="first" r:id="rId12"/>
          <w:pgSz w:w="11906" w:h="16838"/>
          <w:pgMar w:top="936" w:right="1701" w:bottom="1134" w:left="1304" w:header="425" w:footer="509" w:gutter="0"/>
          <w:cols w:space="708"/>
          <w:titlePg/>
          <w:docGrid w:linePitch="360"/>
        </w:sectPr>
      </w:pPr>
    </w:p>
    <w:p w14:paraId="116D904E" w14:textId="533990C3" w:rsidR="009F434D" w:rsidRPr="009F434D" w:rsidRDefault="00596EE6" w:rsidP="009F434D">
      <w:pPr>
        <w:pStyle w:val="berschrift2"/>
      </w:pPr>
      <w:bookmarkStart w:id="32" w:name="_Toc228192912"/>
      <w:r>
        <w:lastRenderedPageBreak/>
        <w:t>7. Liste mit Flächen, Nutzungsarten, -zeiten und Sollkonditionen</w:t>
      </w:r>
      <w:bookmarkEnd w:id="32"/>
      <w:r>
        <w:t xml:space="preserve"> </w:t>
      </w:r>
    </w:p>
    <w:p w14:paraId="0C371099" w14:textId="77777777" w:rsidR="009F434D" w:rsidRDefault="009F434D" w:rsidP="009F434D"/>
    <w:tbl>
      <w:tblPr>
        <w:tblW w:w="153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1575"/>
        <w:gridCol w:w="1040"/>
        <w:gridCol w:w="720"/>
        <w:gridCol w:w="1015"/>
        <w:gridCol w:w="860"/>
        <w:gridCol w:w="680"/>
        <w:gridCol w:w="855"/>
        <w:gridCol w:w="624"/>
        <w:gridCol w:w="651"/>
        <w:gridCol w:w="769"/>
        <w:gridCol w:w="769"/>
        <w:gridCol w:w="880"/>
        <w:gridCol w:w="973"/>
        <w:gridCol w:w="879"/>
        <w:gridCol w:w="740"/>
        <w:gridCol w:w="757"/>
        <w:gridCol w:w="1240"/>
      </w:tblGrid>
      <w:tr w:rsidR="00F61BDF" w:rsidRPr="001C19FF" w14:paraId="2BFFC584" w14:textId="77777777" w:rsidTr="00F61BDF">
        <w:trPr>
          <w:trHeight w:val="1275"/>
        </w:trPr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7EBAD797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Nr.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60EDA940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Raumbezeichnung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1882DD96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Nutzungs-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art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6F7B7518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Netto-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grund-fläche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(m²)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6E47FCFF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mittlere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Personenz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 xml:space="preserve">während 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Nutzung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(P)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5AC1B666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Stunden/ Tag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(h/d)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547F5952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Tage/ Woche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(d/w)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349278B4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Wochen/ Jahr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(w/a)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722D6A07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min.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Luft-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Temp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Heizb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(°C)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53498A2C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max.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Luft-</w:t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Temp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Kühlb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(°C)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4746AF19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min.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Luft-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Feuchte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Heizb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(%)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7DB8283F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max.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Luft-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Feuchte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Kühlb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(%)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1CECF4BF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Abwärme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Geräte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im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Raum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(W/m²)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4976009A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Luftmenge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(m³/h)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4F01FD25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mittl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Beleucht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.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Stärke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</w:t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lux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1A594F2F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Tages-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licht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(J/N)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hideMark/>
          </w:tcPr>
          <w:p w14:paraId="6F3F7046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Warm-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wasser-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bedarf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(l/</w:t>
            </w:r>
            <w:proofErr w:type="spellStart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P,d</w:t>
            </w:r>
            <w:proofErr w:type="spellEnd"/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0CBD1" w:themeFill="background2"/>
            <w:hideMark/>
          </w:tcPr>
          <w:p w14:paraId="6FC32217" w14:textId="77777777" w:rsidR="009F434D" w:rsidRPr="00747881" w:rsidRDefault="009F434D" w:rsidP="00D45D66">
            <w:pPr>
              <w:spacing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</w:pP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t>besondere</w:t>
            </w:r>
            <w:r w:rsidRPr="00747881">
              <w:rPr>
                <w:rFonts w:eastAsia="Times New Roman" w:cs="Arial"/>
                <w:b/>
                <w:bCs/>
                <w:sz w:val="16"/>
                <w:szCs w:val="16"/>
                <w:lang w:eastAsia="de-DE"/>
              </w:rPr>
              <w:br/>
              <w:t>Qualitäten</w:t>
            </w:r>
          </w:p>
        </w:tc>
      </w:tr>
      <w:tr w:rsidR="00747881" w:rsidRPr="001C19FF" w14:paraId="78286C85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27D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8ABA4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E93A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13F6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B9F8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14E69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F578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D5E4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6EFC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8CC2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BE1F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94BC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CD2D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21F2E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13FF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0E19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A5FE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EDC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2F55C465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1A2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15E4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D40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715E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F720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6DBE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EE07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6343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EB71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1D5C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2FB8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8216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6C24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76D9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501B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0AA7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88C4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0245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6A296D61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1A6E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6EB4B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460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4809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71F1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F97B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BCE0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AA84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649D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B90B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BFE5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865F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C3D8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014A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4B9C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9190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32CA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6167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3B96C0E5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0E95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7A5CFE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679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82A14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2F32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7916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2635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A575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5EFE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0A94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B3CD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A16D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A1C6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16CE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B6B3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D685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8840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E0A1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636E55AE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DA2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8A0A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ECC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F952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91E3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89D9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3591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ADA50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0663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F1F8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A6BE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AEE6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91C6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317E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897C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3F3E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1B93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59D0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4DAB1816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DB3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C83A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BAD7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8D8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0D34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5429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7D2B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AF9E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34F0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B3CC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7361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413F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E8FE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321A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DE45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EE40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FDB4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20AA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763CD751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E76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5F580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7EC1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12B8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CCBD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4333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DD5D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0A80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B5DC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A56F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7253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C510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D587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81F7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C7F6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FBA4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B04C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3E45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327BDF73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3138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5EF4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8BD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287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90A01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A63C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39A5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4166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B51F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3681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BFBA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2780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3AB7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6B97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703D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C477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EAF0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E1AEE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2E06D77D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0117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E9FA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A54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C704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FCFD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4B6B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2FF0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F446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011D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A1B1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DDFA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8E5A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EFA0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BC26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CCE2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E13A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5956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B48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27FA4400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59E57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1857D5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534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CC64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9E1C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6A99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5D99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8F20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A131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A5E2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BA68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FB1F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B9B1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A727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60B4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BB10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26A2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23A5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00B045DC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881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3ECB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CC19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BD92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17D4E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EE91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2303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1762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F199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500F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287B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CCFF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427A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300F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9243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FFA1C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D5D6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0EA9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627F0EBF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C1F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411D28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6E5E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D6D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546B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65B9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5189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CECB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1E12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66EC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3ABB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E8D6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2812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28B5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95DD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16F3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3C18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5501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658061BF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A7C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34B53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7F8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1A3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2841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1DF0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5579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D620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6157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219D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571D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D3C2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A092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DEB3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68DB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706B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84EA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1A4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21C836BC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C690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F8448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A9E93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670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6B07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B841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64FA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B85F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F917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CBE0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1E75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47FD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964E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0A6D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C82E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6D61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0526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F52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68712443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820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1BF3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0F1A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3C07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D9B6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EB2F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4F96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0194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6186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3D57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0A46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FAE0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5102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8689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0BE2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B7D1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B9C0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E626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180074AB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164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295A65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A709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F60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3A09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4900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742B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6B02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0D44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CC1A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CC71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E2DB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BE0E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0C73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7E1D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F28C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B4A6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4164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3296C624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87B4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AFE7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577E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752E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161F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73AB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3272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1423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5B29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0FB5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6D9B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B72F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7132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689D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29D9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4669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057B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FAEA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015D7D5A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1277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9D52B1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4CF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81C9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9E8E4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5F39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EDCF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FEC4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79BD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21DE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1495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720B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FCAD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5DF0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983C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155A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F411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0878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5DC8B51E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97AB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2D813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1226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017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BAEF6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F17D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2494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20F3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EBCC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DB5B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07AD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4F8F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F454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1042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99D9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F9DF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D07F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68D55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070E74B1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256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7DA528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5D25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403AA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D6E5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EFAC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7E28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A82B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5F50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711F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948E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EE91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1C88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7293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580C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9D23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2813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3F0ED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6E8C6EC6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4D71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AC929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ECF5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3C49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388B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0F0A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C3F0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A067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7F6A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E274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75BAF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360D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6E54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6D87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A465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A130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A05E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7ED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635405BC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28C41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4B69D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0B5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5E4F2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D02E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5A42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80BD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A370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EDDA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AAAD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892A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00D3A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8593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26E9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95CC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890B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56BB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22937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0F4E1CA0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E693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D650BF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83D5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2510E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0C554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0AB2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21A7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EC66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EF83C9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FB2B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7607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5C43C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A0995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737A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E0EF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07CF5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6A66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CB96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43DFF1DF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E597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0A5E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474C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DEC20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8665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ABB7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7D13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1781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970D7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A911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D06E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ECD2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41D120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07EAE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8D30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5342D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F5A66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A970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  <w:tr w:rsidR="00747881" w:rsidRPr="001C19FF" w14:paraId="220E0DAE" w14:textId="77777777" w:rsidTr="00D45D66">
        <w:trPr>
          <w:trHeight w:val="255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EDD18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49678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D4EA3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EAEBE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2554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FB0E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3969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6046B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4284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A925F8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28B8F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0DF71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8BA83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7D98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A00042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6A804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8523C" w14:textId="77777777" w:rsidR="009F434D" w:rsidRPr="001C19FF" w:rsidRDefault="009F434D" w:rsidP="00D45D66">
            <w:pPr>
              <w:spacing w:line="240" w:lineRule="auto"/>
              <w:jc w:val="center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84C9" w14:textId="77777777" w:rsidR="009F434D" w:rsidRPr="001C19FF" w:rsidRDefault="009F434D" w:rsidP="00D45D66">
            <w:pPr>
              <w:spacing w:line="240" w:lineRule="auto"/>
              <w:rPr>
                <w:rFonts w:eastAsia="Times New Roman" w:cs="Arial"/>
                <w:sz w:val="20"/>
                <w:szCs w:val="20"/>
                <w:lang w:eastAsia="de-DE"/>
              </w:rPr>
            </w:pPr>
            <w:r w:rsidRPr="001C19FF">
              <w:rPr>
                <w:rFonts w:eastAsia="Times New Roman" w:cs="Arial"/>
                <w:sz w:val="20"/>
                <w:szCs w:val="20"/>
                <w:lang w:eastAsia="de-DE"/>
              </w:rPr>
              <w:t> </w:t>
            </w:r>
          </w:p>
        </w:tc>
      </w:tr>
    </w:tbl>
    <w:p w14:paraId="05C621B7" w14:textId="2E326590" w:rsidR="009F434D" w:rsidRDefault="009F434D" w:rsidP="009F434D">
      <w:pPr>
        <w:pStyle w:val="berschrift2"/>
      </w:pPr>
      <w:bookmarkStart w:id="33" w:name="_Toc228192913"/>
      <w:r>
        <w:lastRenderedPageBreak/>
        <w:t>8. Logbuch</w:t>
      </w:r>
      <w:bookmarkEnd w:id="33"/>
    </w:p>
    <w:p w14:paraId="678992A8" w14:textId="77777777" w:rsidR="009F434D" w:rsidRDefault="009F434D" w:rsidP="009F434D"/>
    <w:tbl>
      <w:tblPr>
        <w:tblpPr w:leftFromText="141" w:rightFromText="141" w:horzAnchor="margin" w:tblpY="485"/>
        <w:tblW w:w="15276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blBorders>
        <w:tblLayout w:type="fixed"/>
        <w:tblLook w:val="0660" w:firstRow="1" w:lastRow="1" w:firstColumn="0" w:lastColumn="0" w:noHBand="1" w:noVBand="1"/>
      </w:tblPr>
      <w:tblGrid>
        <w:gridCol w:w="1024"/>
        <w:gridCol w:w="927"/>
        <w:gridCol w:w="1387"/>
        <w:gridCol w:w="4567"/>
        <w:gridCol w:w="2835"/>
        <w:gridCol w:w="2126"/>
        <w:gridCol w:w="2410"/>
      </w:tblGrid>
      <w:tr w:rsidR="009F434D" w:rsidRPr="004B25B0" w14:paraId="5C589024" w14:textId="77777777" w:rsidTr="00747881"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  <w:noWrap/>
          </w:tcPr>
          <w:p w14:paraId="594188A3" w14:textId="77777777" w:rsidR="009F434D" w:rsidRPr="00747881" w:rsidRDefault="009F434D" w:rsidP="00D45D66">
            <w:pPr>
              <w:rPr>
                <w:rFonts w:eastAsia="Times New Roman" w:cs="Arial"/>
                <w:b/>
                <w:bCs/>
              </w:rPr>
            </w:pPr>
            <w:r w:rsidRPr="00747881">
              <w:rPr>
                <w:rFonts w:eastAsia="Times New Roman" w:cs="Arial"/>
                <w:b/>
                <w:bCs/>
              </w:rPr>
              <w:t>Datum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</w:tcPr>
          <w:p w14:paraId="4223CDC6" w14:textId="77777777" w:rsidR="009F434D" w:rsidRPr="00747881" w:rsidRDefault="009F434D" w:rsidP="00D45D66">
            <w:pPr>
              <w:rPr>
                <w:rFonts w:eastAsia="Times New Roman" w:cs="Arial"/>
                <w:b/>
                <w:bCs/>
              </w:rPr>
            </w:pPr>
            <w:r w:rsidRPr="00747881">
              <w:rPr>
                <w:rFonts w:eastAsia="Times New Roman" w:cs="Arial"/>
                <w:b/>
                <w:bCs/>
              </w:rPr>
              <w:t>Firma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</w:tcPr>
          <w:p w14:paraId="729A08BB" w14:textId="77777777" w:rsidR="009F434D" w:rsidRPr="00747881" w:rsidRDefault="009F434D" w:rsidP="00D45D66">
            <w:pPr>
              <w:rPr>
                <w:rFonts w:eastAsia="Times New Roman" w:cs="Arial"/>
                <w:b/>
                <w:bCs/>
              </w:rPr>
            </w:pPr>
            <w:r w:rsidRPr="00747881">
              <w:rPr>
                <w:rFonts w:eastAsia="Times New Roman" w:cs="Arial"/>
                <w:b/>
                <w:bCs/>
              </w:rPr>
              <w:t>Art der Tätigkeit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</w:tcPr>
          <w:p w14:paraId="1A4DEC0A" w14:textId="77777777" w:rsidR="009F434D" w:rsidRPr="00747881" w:rsidRDefault="009F434D" w:rsidP="00D45D66">
            <w:pPr>
              <w:rPr>
                <w:rFonts w:eastAsia="Times New Roman" w:cs="Arial"/>
                <w:b/>
                <w:bCs/>
              </w:rPr>
            </w:pPr>
            <w:r w:rsidRPr="00747881">
              <w:rPr>
                <w:rFonts w:eastAsia="Times New Roman" w:cs="Arial"/>
                <w:b/>
                <w:bCs/>
              </w:rPr>
              <w:t>Stichwortartige Beschreibung der durchgeführten Arbeiten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</w:tcPr>
          <w:p w14:paraId="3A650A15" w14:textId="77777777" w:rsidR="009F434D" w:rsidRPr="00747881" w:rsidRDefault="009F434D" w:rsidP="00D45D66">
            <w:pPr>
              <w:rPr>
                <w:rFonts w:eastAsia="Times New Roman" w:cs="Arial"/>
                <w:b/>
                <w:bCs/>
              </w:rPr>
            </w:pPr>
            <w:r w:rsidRPr="00747881">
              <w:rPr>
                <w:rFonts w:eastAsia="Times New Roman" w:cs="Arial"/>
                <w:b/>
                <w:bCs/>
              </w:rPr>
              <w:t xml:space="preserve">Arbeit abgeschlossen?   Ja/Nein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</w:tcPr>
          <w:p w14:paraId="5140A849" w14:textId="77777777" w:rsidR="009F434D" w:rsidRPr="00747881" w:rsidRDefault="009F434D" w:rsidP="00D45D66">
            <w:pPr>
              <w:rPr>
                <w:rFonts w:eastAsia="Times New Roman" w:cs="Arial"/>
                <w:b/>
                <w:bCs/>
              </w:rPr>
            </w:pPr>
            <w:r w:rsidRPr="00747881">
              <w:rPr>
                <w:rFonts w:eastAsia="Times New Roman" w:cs="Arial"/>
                <w:b/>
                <w:bCs/>
              </w:rPr>
              <w:t>Unterschrift der Firma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BD1" w:themeFill="background2"/>
          </w:tcPr>
          <w:p w14:paraId="3884DE7F" w14:textId="77777777" w:rsidR="009F434D" w:rsidRPr="00747881" w:rsidRDefault="009F434D" w:rsidP="00D45D66">
            <w:pPr>
              <w:rPr>
                <w:rFonts w:eastAsia="Times New Roman" w:cs="Arial"/>
                <w:b/>
                <w:bCs/>
              </w:rPr>
            </w:pPr>
            <w:r w:rsidRPr="00747881">
              <w:rPr>
                <w:rFonts w:eastAsia="Times New Roman" w:cs="Arial"/>
                <w:b/>
                <w:bCs/>
              </w:rPr>
              <w:t>Unterschrift Hausverwaltung</w:t>
            </w:r>
          </w:p>
        </w:tc>
      </w:tr>
      <w:tr w:rsidR="009F434D" w:rsidRPr="004B25B0" w14:paraId="0EA13142" w14:textId="77777777" w:rsidTr="009F434D">
        <w:trPr>
          <w:trHeight w:val="430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9EA565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F83E" w14:textId="77777777" w:rsidR="009F434D" w:rsidRPr="004B25B0" w:rsidRDefault="009F434D" w:rsidP="00D45D66">
            <w:pPr>
              <w:rPr>
                <w:rStyle w:val="SchwacheHervorhebung"/>
                <w:rFonts w:eastAsia="Calibri" w:cs="Arial"/>
                <w:i w:val="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5997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C9B18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6CC20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B5D9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A37F3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</w:tr>
      <w:tr w:rsidR="009F434D" w:rsidRPr="004B25B0" w14:paraId="15471F96" w14:textId="77777777" w:rsidTr="009F434D">
        <w:trPr>
          <w:trHeight w:val="421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EB6B7F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7BBA8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6F1AD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44EC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B1217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1B5AD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85F6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0058639B" w14:textId="77777777" w:rsidTr="009F434D">
        <w:trPr>
          <w:trHeight w:val="413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9382A6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0D40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0F5C9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2204C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DDC41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75885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B4EB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01C34703" w14:textId="77777777" w:rsidTr="009F434D">
        <w:trPr>
          <w:trHeight w:val="419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F1E8AE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3DF8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2465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6ED3D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81FFE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01D26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B3EC0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1B861393" w14:textId="77777777" w:rsidTr="009F434D">
        <w:trPr>
          <w:trHeight w:val="411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87E9EC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E68A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A2AE1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BF0C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D09E0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09A08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225EE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3609C985" w14:textId="77777777" w:rsidTr="009F434D">
        <w:trPr>
          <w:trHeight w:val="417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A9A867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1B28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4C007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77A19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3FBB5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1484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BC38C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62350A79" w14:textId="77777777" w:rsidTr="009F434D">
        <w:trPr>
          <w:trHeight w:val="422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84D03B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23E6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F1ECB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55D9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224D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7ADDA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561C7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5DC5FF23" w14:textId="77777777" w:rsidTr="009F434D">
        <w:trPr>
          <w:trHeight w:val="415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FB57A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1C3EA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C380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9B0AA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0EDA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5714D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878FB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4A6EFA0F" w14:textId="77777777" w:rsidTr="009F434D">
        <w:trPr>
          <w:trHeight w:val="407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D9C646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15C4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7CBBB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FA25E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DD64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E3F16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70F32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7A4DBC78" w14:textId="77777777" w:rsidTr="009F434D">
        <w:trPr>
          <w:trHeight w:val="413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7BE5E5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F50DF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E23D9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21572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D998C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84F3F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175A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64C58F16" w14:textId="77777777" w:rsidTr="009F434D">
        <w:trPr>
          <w:trHeight w:val="418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4453A3" w14:textId="77777777" w:rsidR="009F434D" w:rsidRPr="004B25B0" w:rsidRDefault="009F434D" w:rsidP="00D45D66">
            <w:pPr>
              <w:rPr>
                <w:rFonts w:eastAsia="Times New Roman" w:cs="Arial"/>
                <w:color w:val="000000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5A6C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EC2A3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C83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73CD2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3F53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B1086" w14:textId="77777777" w:rsidR="009F434D" w:rsidRPr="004B25B0" w:rsidRDefault="009F434D" w:rsidP="00D45D66">
            <w:pPr>
              <w:pStyle w:val="DecimalAligned"/>
              <w:rPr>
                <w:rFonts w:cs="Arial"/>
                <w:color w:val="000000"/>
              </w:rPr>
            </w:pPr>
          </w:p>
        </w:tc>
      </w:tr>
      <w:tr w:rsidR="009F434D" w:rsidRPr="004B25B0" w14:paraId="04DE7F84" w14:textId="77777777" w:rsidTr="009F43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32"/>
        </w:trPr>
        <w:tc>
          <w:tcPr>
            <w:tcW w:w="15276" w:type="dxa"/>
            <w:gridSpan w:val="7"/>
          </w:tcPr>
          <w:p w14:paraId="0A0F37DB" w14:textId="77777777" w:rsidR="009F434D" w:rsidRPr="004B25B0" w:rsidRDefault="009F434D" w:rsidP="00D45D66">
            <w:r w:rsidRPr="004B25B0">
              <w:t xml:space="preserve">Kennbuchstaben zur Spalte 3:       </w:t>
            </w:r>
            <w:r w:rsidRPr="00344A5E">
              <w:t>A-Wartung    B- Reparatur    C- Störungsbeseitigung   D-</w:t>
            </w:r>
            <w:r w:rsidRPr="004B25B0">
              <w:t>Betriebsoptimierung</w:t>
            </w:r>
            <w:r w:rsidRPr="004B25B0">
              <w:tab/>
            </w:r>
          </w:p>
        </w:tc>
      </w:tr>
    </w:tbl>
    <w:p w14:paraId="6B6A363C" w14:textId="77777777" w:rsidR="009F434D" w:rsidRPr="009F434D" w:rsidRDefault="009F434D" w:rsidP="009F434D"/>
    <w:p w14:paraId="5BCA2EFC" w14:textId="77777777" w:rsidR="009F434D" w:rsidRDefault="009F434D" w:rsidP="009F434D"/>
    <w:p w14:paraId="2901FD4F" w14:textId="77777777" w:rsidR="009F434D" w:rsidRDefault="009F434D" w:rsidP="009F434D"/>
    <w:p w14:paraId="083C2FB5" w14:textId="77777777" w:rsidR="009F434D" w:rsidRDefault="009F434D" w:rsidP="009F434D"/>
    <w:p w14:paraId="5ABBE11E" w14:textId="77777777" w:rsidR="009F434D" w:rsidRDefault="009F434D" w:rsidP="009F434D"/>
    <w:p w14:paraId="59541539" w14:textId="77777777" w:rsidR="009F434D" w:rsidRDefault="009F434D" w:rsidP="009F434D"/>
    <w:p w14:paraId="399B30CB" w14:textId="77777777" w:rsidR="009F434D" w:rsidRDefault="009F434D" w:rsidP="009F434D"/>
    <w:p w14:paraId="014B6539" w14:textId="77777777" w:rsidR="009F434D" w:rsidRDefault="009F434D" w:rsidP="009F434D"/>
    <w:p w14:paraId="2194B1D2" w14:textId="77777777" w:rsidR="009F434D" w:rsidRDefault="009F434D" w:rsidP="009F434D"/>
    <w:p w14:paraId="3C0C687D" w14:textId="77777777" w:rsidR="009F434D" w:rsidRDefault="009F434D" w:rsidP="009F434D"/>
    <w:p w14:paraId="0A47A80A" w14:textId="77777777" w:rsidR="009F434D" w:rsidRDefault="009F434D" w:rsidP="009F434D"/>
    <w:p w14:paraId="5E247B2D" w14:textId="77777777" w:rsidR="009F434D" w:rsidRDefault="009F434D" w:rsidP="009F434D"/>
    <w:p w14:paraId="7A1E781F" w14:textId="77777777" w:rsidR="009F434D" w:rsidRDefault="009F434D" w:rsidP="009F434D"/>
    <w:p w14:paraId="76D83ABB" w14:textId="77777777" w:rsidR="009F434D" w:rsidRDefault="009F434D" w:rsidP="009F434D"/>
    <w:p w14:paraId="40E13E64" w14:textId="77777777" w:rsidR="009F434D" w:rsidRDefault="00747881" w:rsidP="00747881">
      <w:pPr>
        <w:pStyle w:val="berschrift2"/>
      </w:pPr>
      <w:bookmarkStart w:id="34" w:name="_Toc228192914"/>
      <w:r>
        <w:t>9. Belegungsplan</w:t>
      </w:r>
      <w:bookmarkEnd w:id="34"/>
      <w:r>
        <w:t xml:space="preserve"> </w:t>
      </w:r>
    </w:p>
    <w:tbl>
      <w:tblPr>
        <w:tblStyle w:val="ABIRahmen"/>
        <w:tblW w:w="0" w:type="auto"/>
        <w:tblLook w:val="0000" w:firstRow="0" w:lastRow="0" w:firstColumn="0" w:lastColumn="0" w:noHBand="0" w:noVBand="0"/>
      </w:tblPr>
      <w:tblGrid>
        <w:gridCol w:w="2859"/>
        <w:gridCol w:w="5165"/>
        <w:gridCol w:w="1925"/>
        <w:gridCol w:w="3506"/>
      </w:tblGrid>
      <w:tr w:rsidR="00747881" w:rsidRPr="004B25B0" w14:paraId="5202369D" w14:textId="77777777" w:rsidTr="00747881">
        <w:trPr>
          <w:trHeight w:val="798"/>
        </w:trPr>
        <w:tc>
          <w:tcPr>
            <w:tcW w:w="2859" w:type="dxa"/>
            <w:shd w:val="clear" w:color="auto" w:fill="C0CBD1" w:themeFill="background2"/>
          </w:tcPr>
          <w:p w14:paraId="701522C4" w14:textId="77777777" w:rsidR="00747881" w:rsidRPr="00344A5E" w:rsidRDefault="00747881" w:rsidP="00D45D66">
            <w:pPr>
              <w:ind w:left="-40"/>
              <w:contextualSpacing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Liegenschaft</w:t>
            </w:r>
          </w:p>
          <w:p w14:paraId="75E3BCB3" w14:textId="77777777" w:rsidR="00747881" w:rsidRPr="00344A5E" w:rsidRDefault="00747881" w:rsidP="00D45D66">
            <w:pPr>
              <w:ind w:left="-40"/>
              <w:contextualSpacing/>
              <w:rPr>
                <w:rFonts w:cs="Arial"/>
                <w:b/>
              </w:rPr>
            </w:pPr>
            <w:r w:rsidRPr="00344A5E">
              <w:rPr>
                <w:rFonts w:cs="Arial"/>
                <w:b/>
              </w:rPr>
              <w:t>Gebäude</w:t>
            </w:r>
          </w:p>
          <w:p w14:paraId="3CCB16D7" w14:textId="2E49A5DA" w:rsidR="00747881" w:rsidRPr="004B25B0" w:rsidRDefault="00747881" w:rsidP="00D45D66">
            <w:pPr>
              <w:ind w:left="-40"/>
              <w:rPr>
                <w:rFonts w:cs="Arial"/>
              </w:rPr>
            </w:pPr>
            <w:r w:rsidRPr="00344A5E">
              <w:rPr>
                <w:rFonts w:cs="Arial"/>
                <w:b/>
              </w:rPr>
              <w:t>Stra</w:t>
            </w:r>
            <w:r>
              <w:rPr>
                <w:rFonts w:cs="Arial"/>
                <w:b/>
              </w:rPr>
              <w:t>ß</w:t>
            </w:r>
            <w:r w:rsidRPr="00344A5E">
              <w:rPr>
                <w:rFonts w:cs="Arial"/>
                <w:b/>
              </w:rPr>
              <w:t>e</w:t>
            </w:r>
          </w:p>
        </w:tc>
        <w:tc>
          <w:tcPr>
            <w:tcW w:w="5165" w:type="dxa"/>
          </w:tcPr>
          <w:p w14:paraId="5637FAAA" w14:textId="77777777" w:rsidR="00747881" w:rsidRPr="004B25B0" w:rsidRDefault="00747881" w:rsidP="00D45D66">
            <w:pPr>
              <w:spacing w:line="240" w:lineRule="auto"/>
              <w:rPr>
                <w:rFonts w:cs="Arial"/>
              </w:rPr>
            </w:pPr>
          </w:p>
          <w:p w14:paraId="3C982D51" w14:textId="77777777" w:rsidR="00747881" w:rsidRPr="004B25B0" w:rsidRDefault="00747881" w:rsidP="00D45D66">
            <w:pPr>
              <w:spacing w:line="240" w:lineRule="auto"/>
              <w:rPr>
                <w:rFonts w:cs="Arial"/>
              </w:rPr>
            </w:pPr>
          </w:p>
          <w:p w14:paraId="350F42EF" w14:textId="77777777" w:rsidR="00747881" w:rsidRPr="004B25B0" w:rsidRDefault="00747881" w:rsidP="00D45D66">
            <w:pPr>
              <w:rPr>
                <w:rFonts w:cs="Arial"/>
              </w:rPr>
            </w:pPr>
          </w:p>
        </w:tc>
        <w:tc>
          <w:tcPr>
            <w:tcW w:w="1925" w:type="dxa"/>
            <w:shd w:val="clear" w:color="auto" w:fill="C0CBD1" w:themeFill="background2"/>
          </w:tcPr>
          <w:p w14:paraId="2587A1BE" w14:textId="77777777" w:rsidR="00747881" w:rsidRPr="00344A5E" w:rsidRDefault="00747881" w:rsidP="00D45D66">
            <w:pPr>
              <w:spacing w:line="240" w:lineRule="auto"/>
              <w:rPr>
                <w:rFonts w:cs="Arial"/>
                <w:b/>
              </w:rPr>
            </w:pPr>
            <w:r w:rsidRPr="00344A5E">
              <w:rPr>
                <w:rFonts w:cs="Arial"/>
                <w:b/>
              </w:rPr>
              <w:t xml:space="preserve">gültig: </w:t>
            </w:r>
          </w:p>
        </w:tc>
        <w:tc>
          <w:tcPr>
            <w:tcW w:w="3506" w:type="dxa"/>
          </w:tcPr>
          <w:p w14:paraId="5F54C479" w14:textId="77777777" w:rsidR="00747881" w:rsidRPr="004B25B0" w:rsidRDefault="00747881" w:rsidP="00D45D66">
            <w:pPr>
              <w:tabs>
                <w:tab w:val="left" w:pos="2176"/>
              </w:tabs>
              <w:spacing w:line="240" w:lineRule="auto"/>
              <w:rPr>
                <w:rFonts w:cs="Arial"/>
              </w:rPr>
            </w:pPr>
            <w:r w:rsidRPr="004B25B0">
              <w:rPr>
                <w:rFonts w:cs="Arial"/>
              </w:rPr>
              <w:t>von</w:t>
            </w:r>
            <w:r w:rsidRPr="004B25B0">
              <w:rPr>
                <w:rFonts w:cs="Arial"/>
              </w:rPr>
              <w:tab/>
              <w:t>bis</w:t>
            </w:r>
          </w:p>
        </w:tc>
      </w:tr>
    </w:tbl>
    <w:tbl>
      <w:tblPr>
        <w:tblStyle w:val="ABIRahmen"/>
        <w:tblpPr w:leftFromText="141" w:rightFromText="141" w:vertAnchor="page" w:horzAnchor="margin" w:tblpY="3676"/>
        <w:tblW w:w="14818" w:type="dxa"/>
        <w:tblLayout w:type="fixed"/>
        <w:tblLook w:val="0000" w:firstRow="0" w:lastRow="0" w:firstColumn="0" w:lastColumn="0" w:noHBand="0" w:noVBand="0"/>
      </w:tblPr>
      <w:tblGrid>
        <w:gridCol w:w="1805"/>
        <w:gridCol w:w="1981"/>
        <w:gridCol w:w="1980"/>
        <w:gridCol w:w="1981"/>
        <w:gridCol w:w="2121"/>
        <w:gridCol w:w="1839"/>
        <w:gridCol w:w="1697"/>
        <w:gridCol w:w="1414"/>
      </w:tblGrid>
      <w:tr w:rsidR="00747881" w:rsidRPr="00747881" w14:paraId="71BD44DB" w14:textId="77777777" w:rsidTr="00747881">
        <w:trPr>
          <w:trHeight w:val="284"/>
        </w:trPr>
        <w:tc>
          <w:tcPr>
            <w:tcW w:w="1805" w:type="dxa"/>
            <w:shd w:val="clear" w:color="auto" w:fill="C0CBD1" w:themeFill="background2"/>
          </w:tcPr>
          <w:p w14:paraId="2D0DACE1" w14:textId="77777777" w:rsidR="00747881" w:rsidRPr="00747881" w:rsidRDefault="00747881" w:rsidP="00747881">
            <w:pPr>
              <w:spacing w:line="276" w:lineRule="auto"/>
              <w:jc w:val="center"/>
              <w:rPr>
                <w:rFonts w:eastAsia="Calibri" w:cs="Arial"/>
                <w:b/>
                <w:spacing w:val="0"/>
                <w:szCs w:val="18"/>
                <w14:ligatures w14:val="none"/>
              </w:rPr>
            </w:pPr>
            <w:r w:rsidRPr="00747881">
              <w:rPr>
                <w:rFonts w:eastAsia="Calibri" w:cs="Arial"/>
                <w:b/>
                <w:spacing w:val="0"/>
                <w:szCs w:val="18"/>
                <w14:ligatures w14:val="none"/>
              </w:rPr>
              <w:t>von    -      bis</w:t>
            </w:r>
          </w:p>
        </w:tc>
        <w:tc>
          <w:tcPr>
            <w:tcW w:w="1981" w:type="dxa"/>
            <w:shd w:val="clear" w:color="auto" w:fill="C0CBD1" w:themeFill="background2"/>
          </w:tcPr>
          <w:p w14:paraId="00ADF42E" w14:textId="77777777" w:rsidR="00747881" w:rsidRPr="00747881" w:rsidRDefault="00747881" w:rsidP="00747881">
            <w:pPr>
              <w:spacing w:line="276" w:lineRule="auto"/>
              <w:jc w:val="center"/>
              <w:rPr>
                <w:rFonts w:eastAsia="Calibri" w:cs="Arial"/>
                <w:b/>
                <w:spacing w:val="0"/>
                <w:szCs w:val="18"/>
                <w14:ligatures w14:val="none"/>
              </w:rPr>
            </w:pPr>
            <w:r w:rsidRPr="00747881">
              <w:rPr>
                <w:rFonts w:eastAsia="Calibri" w:cs="Arial"/>
                <w:b/>
                <w:spacing w:val="0"/>
                <w:szCs w:val="18"/>
                <w14:ligatures w14:val="none"/>
              </w:rPr>
              <w:t>Montag</w:t>
            </w:r>
          </w:p>
        </w:tc>
        <w:tc>
          <w:tcPr>
            <w:tcW w:w="1980" w:type="dxa"/>
            <w:shd w:val="clear" w:color="auto" w:fill="C0CBD1" w:themeFill="background2"/>
          </w:tcPr>
          <w:p w14:paraId="2C7D4448" w14:textId="77777777" w:rsidR="00747881" w:rsidRPr="00747881" w:rsidRDefault="00747881" w:rsidP="00747881">
            <w:pPr>
              <w:spacing w:line="276" w:lineRule="auto"/>
              <w:jc w:val="center"/>
              <w:rPr>
                <w:rFonts w:eastAsia="Calibri" w:cs="Arial"/>
                <w:b/>
                <w:spacing w:val="0"/>
                <w:szCs w:val="18"/>
                <w14:ligatures w14:val="none"/>
              </w:rPr>
            </w:pPr>
            <w:r w:rsidRPr="00747881">
              <w:rPr>
                <w:rFonts w:eastAsia="Calibri" w:cs="Arial"/>
                <w:b/>
                <w:spacing w:val="0"/>
                <w:szCs w:val="18"/>
                <w14:ligatures w14:val="none"/>
              </w:rPr>
              <w:t>Dienstag</w:t>
            </w:r>
          </w:p>
        </w:tc>
        <w:tc>
          <w:tcPr>
            <w:tcW w:w="1981" w:type="dxa"/>
            <w:shd w:val="clear" w:color="auto" w:fill="C0CBD1" w:themeFill="background2"/>
          </w:tcPr>
          <w:p w14:paraId="5CB14124" w14:textId="77777777" w:rsidR="00747881" w:rsidRPr="00747881" w:rsidRDefault="00747881" w:rsidP="00747881">
            <w:pPr>
              <w:spacing w:line="276" w:lineRule="auto"/>
              <w:jc w:val="center"/>
              <w:rPr>
                <w:rFonts w:eastAsia="Calibri" w:cs="Arial"/>
                <w:b/>
                <w:spacing w:val="0"/>
                <w:szCs w:val="18"/>
                <w14:ligatures w14:val="none"/>
              </w:rPr>
            </w:pPr>
            <w:r w:rsidRPr="00747881">
              <w:rPr>
                <w:rFonts w:eastAsia="Calibri" w:cs="Arial"/>
                <w:b/>
                <w:spacing w:val="0"/>
                <w:szCs w:val="18"/>
                <w14:ligatures w14:val="none"/>
              </w:rPr>
              <w:t>Mittwoch</w:t>
            </w:r>
          </w:p>
        </w:tc>
        <w:tc>
          <w:tcPr>
            <w:tcW w:w="2121" w:type="dxa"/>
            <w:shd w:val="clear" w:color="auto" w:fill="C0CBD1" w:themeFill="background2"/>
          </w:tcPr>
          <w:p w14:paraId="171CF642" w14:textId="77777777" w:rsidR="00747881" w:rsidRPr="00747881" w:rsidRDefault="00747881" w:rsidP="00747881">
            <w:pPr>
              <w:spacing w:line="276" w:lineRule="auto"/>
              <w:jc w:val="center"/>
              <w:rPr>
                <w:rFonts w:eastAsia="Calibri" w:cs="Arial"/>
                <w:b/>
                <w:spacing w:val="0"/>
                <w:szCs w:val="18"/>
                <w14:ligatures w14:val="none"/>
              </w:rPr>
            </w:pPr>
            <w:r w:rsidRPr="00747881">
              <w:rPr>
                <w:rFonts w:eastAsia="Calibri" w:cs="Arial"/>
                <w:b/>
                <w:spacing w:val="0"/>
                <w:szCs w:val="18"/>
                <w14:ligatures w14:val="none"/>
              </w:rPr>
              <w:t>Donnerstag</w:t>
            </w:r>
          </w:p>
        </w:tc>
        <w:tc>
          <w:tcPr>
            <w:tcW w:w="1839" w:type="dxa"/>
            <w:shd w:val="clear" w:color="auto" w:fill="C0CBD1" w:themeFill="background2"/>
          </w:tcPr>
          <w:p w14:paraId="4D1FFA9F" w14:textId="77777777" w:rsidR="00747881" w:rsidRPr="00747881" w:rsidRDefault="00747881" w:rsidP="00747881">
            <w:pPr>
              <w:spacing w:line="276" w:lineRule="auto"/>
              <w:jc w:val="center"/>
              <w:rPr>
                <w:rFonts w:eastAsia="Calibri" w:cs="Arial"/>
                <w:b/>
                <w:spacing w:val="0"/>
                <w:szCs w:val="18"/>
                <w14:ligatures w14:val="none"/>
              </w:rPr>
            </w:pPr>
            <w:r w:rsidRPr="00747881">
              <w:rPr>
                <w:rFonts w:eastAsia="Calibri" w:cs="Arial"/>
                <w:b/>
                <w:spacing w:val="0"/>
                <w:szCs w:val="18"/>
                <w14:ligatures w14:val="none"/>
              </w:rPr>
              <w:t>Freitag</w:t>
            </w:r>
          </w:p>
        </w:tc>
        <w:tc>
          <w:tcPr>
            <w:tcW w:w="1697" w:type="dxa"/>
            <w:shd w:val="clear" w:color="auto" w:fill="C0CBD1" w:themeFill="background2"/>
          </w:tcPr>
          <w:p w14:paraId="5EDE8BE3" w14:textId="77777777" w:rsidR="00747881" w:rsidRPr="00747881" w:rsidRDefault="00747881" w:rsidP="00747881">
            <w:pPr>
              <w:spacing w:line="276" w:lineRule="auto"/>
              <w:jc w:val="center"/>
              <w:rPr>
                <w:rFonts w:eastAsia="Calibri" w:cs="Arial"/>
                <w:b/>
                <w:spacing w:val="0"/>
                <w:szCs w:val="18"/>
                <w14:ligatures w14:val="none"/>
              </w:rPr>
            </w:pPr>
            <w:r w:rsidRPr="00747881">
              <w:rPr>
                <w:rFonts w:eastAsia="Calibri" w:cs="Arial"/>
                <w:b/>
                <w:spacing w:val="0"/>
                <w:szCs w:val="18"/>
                <w14:ligatures w14:val="none"/>
              </w:rPr>
              <w:t>Samstag</w:t>
            </w:r>
          </w:p>
        </w:tc>
        <w:tc>
          <w:tcPr>
            <w:tcW w:w="1414" w:type="dxa"/>
            <w:shd w:val="clear" w:color="auto" w:fill="C0CBD1" w:themeFill="background2"/>
          </w:tcPr>
          <w:p w14:paraId="1AA97369" w14:textId="77777777" w:rsidR="00747881" w:rsidRPr="00747881" w:rsidRDefault="00747881" w:rsidP="00747881">
            <w:pPr>
              <w:spacing w:line="276" w:lineRule="auto"/>
              <w:jc w:val="center"/>
              <w:rPr>
                <w:rFonts w:eastAsia="Calibri" w:cs="Arial"/>
                <w:b/>
                <w:spacing w:val="0"/>
                <w:szCs w:val="18"/>
                <w14:ligatures w14:val="none"/>
              </w:rPr>
            </w:pPr>
            <w:r w:rsidRPr="00747881">
              <w:rPr>
                <w:rFonts w:eastAsia="Calibri" w:cs="Arial"/>
                <w:b/>
                <w:spacing w:val="0"/>
                <w:szCs w:val="18"/>
                <w14:ligatures w14:val="none"/>
              </w:rPr>
              <w:t>Sonntag</w:t>
            </w:r>
          </w:p>
        </w:tc>
      </w:tr>
      <w:tr w:rsidR="00747881" w:rsidRPr="00747881" w14:paraId="642CEA61" w14:textId="77777777" w:rsidTr="00747881">
        <w:trPr>
          <w:trHeight w:val="493"/>
        </w:trPr>
        <w:tc>
          <w:tcPr>
            <w:tcW w:w="1805" w:type="dxa"/>
          </w:tcPr>
          <w:p w14:paraId="05076ADE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089B69F2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0" w:type="dxa"/>
          </w:tcPr>
          <w:p w14:paraId="4D3C0B3B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1387B79E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2121" w:type="dxa"/>
          </w:tcPr>
          <w:p w14:paraId="589BF26D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839" w:type="dxa"/>
          </w:tcPr>
          <w:p w14:paraId="71B02B1E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697" w:type="dxa"/>
          </w:tcPr>
          <w:p w14:paraId="0E7310D8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414" w:type="dxa"/>
          </w:tcPr>
          <w:p w14:paraId="6F59D428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</w:tr>
      <w:tr w:rsidR="00747881" w:rsidRPr="00747881" w14:paraId="4BE78235" w14:textId="77777777" w:rsidTr="00747881">
        <w:trPr>
          <w:trHeight w:val="581"/>
        </w:trPr>
        <w:tc>
          <w:tcPr>
            <w:tcW w:w="1805" w:type="dxa"/>
          </w:tcPr>
          <w:p w14:paraId="2A288227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6F15CFC2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0" w:type="dxa"/>
          </w:tcPr>
          <w:p w14:paraId="32D02B28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771463BC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2121" w:type="dxa"/>
          </w:tcPr>
          <w:p w14:paraId="64432B11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839" w:type="dxa"/>
          </w:tcPr>
          <w:p w14:paraId="7FD80A1B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697" w:type="dxa"/>
          </w:tcPr>
          <w:p w14:paraId="1E08B355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414" w:type="dxa"/>
          </w:tcPr>
          <w:p w14:paraId="4ED491BB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</w:tr>
      <w:tr w:rsidR="00747881" w:rsidRPr="00747881" w14:paraId="30B60253" w14:textId="77777777" w:rsidTr="00747881">
        <w:trPr>
          <w:trHeight w:val="509"/>
        </w:trPr>
        <w:tc>
          <w:tcPr>
            <w:tcW w:w="1805" w:type="dxa"/>
          </w:tcPr>
          <w:p w14:paraId="0B7B0BD7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0A81EFC1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0" w:type="dxa"/>
          </w:tcPr>
          <w:p w14:paraId="35D77EE1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272B4752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2121" w:type="dxa"/>
          </w:tcPr>
          <w:p w14:paraId="425BD680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839" w:type="dxa"/>
          </w:tcPr>
          <w:p w14:paraId="5840D1CD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697" w:type="dxa"/>
          </w:tcPr>
          <w:p w14:paraId="49BD957D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414" w:type="dxa"/>
          </w:tcPr>
          <w:p w14:paraId="091CCB75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</w:tr>
      <w:tr w:rsidR="00747881" w:rsidRPr="00747881" w14:paraId="262C2FE7" w14:textId="77777777" w:rsidTr="00747881">
        <w:trPr>
          <w:trHeight w:val="523"/>
        </w:trPr>
        <w:tc>
          <w:tcPr>
            <w:tcW w:w="1805" w:type="dxa"/>
          </w:tcPr>
          <w:p w14:paraId="5183F42E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4E3B743C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0" w:type="dxa"/>
          </w:tcPr>
          <w:p w14:paraId="59E6EE5F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0B53A4C8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2121" w:type="dxa"/>
          </w:tcPr>
          <w:p w14:paraId="22E54036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839" w:type="dxa"/>
          </w:tcPr>
          <w:p w14:paraId="4FDD09E5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697" w:type="dxa"/>
          </w:tcPr>
          <w:p w14:paraId="6DD16B75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414" w:type="dxa"/>
          </w:tcPr>
          <w:p w14:paraId="16145C78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</w:tr>
      <w:tr w:rsidR="00747881" w:rsidRPr="00747881" w14:paraId="6BB048A0" w14:textId="77777777" w:rsidTr="00747881">
        <w:trPr>
          <w:trHeight w:val="537"/>
        </w:trPr>
        <w:tc>
          <w:tcPr>
            <w:tcW w:w="1805" w:type="dxa"/>
          </w:tcPr>
          <w:p w14:paraId="08366F43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2B57159D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0" w:type="dxa"/>
          </w:tcPr>
          <w:p w14:paraId="46E4EB52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572486F9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2121" w:type="dxa"/>
          </w:tcPr>
          <w:p w14:paraId="2F5AE4A9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839" w:type="dxa"/>
          </w:tcPr>
          <w:p w14:paraId="4D02F7F1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697" w:type="dxa"/>
          </w:tcPr>
          <w:p w14:paraId="05EEBC82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414" w:type="dxa"/>
          </w:tcPr>
          <w:p w14:paraId="32C2868B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</w:tr>
      <w:tr w:rsidR="00747881" w:rsidRPr="00747881" w14:paraId="41460192" w14:textId="77777777" w:rsidTr="00747881">
        <w:trPr>
          <w:trHeight w:val="537"/>
        </w:trPr>
        <w:tc>
          <w:tcPr>
            <w:tcW w:w="1805" w:type="dxa"/>
          </w:tcPr>
          <w:p w14:paraId="4E32683F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7ED6132C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0" w:type="dxa"/>
          </w:tcPr>
          <w:p w14:paraId="75AA7A77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28290E42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2121" w:type="dxa"/>
          </w:tcPr>
          <w:p w14:paraId="4A14CA86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839" w:type="dxa"/>
          </w:tcPr>
          <w:p w14:paraId="1AAA5AA3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697" w:type="dxa"/>
          </w:tcPr>
          <w:p w14:paraId="1463DE88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414" w:type="dxa"/>
          </w:tcPr>
          <w:p w14:paraId="565CCD8A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</w:tr>
      <w:tr w:rsidR="00747881" w:rsidRPr="00747881" w14:paraId="537D1646" w14:textId="77777777" w:rsidTr="00747881">
        <w:trPr>
          <w:trHeight w:val="537"/>
        </w:trPr>
        <w:tc>
          <w:tcPr>
            <w:tcW w:w="1805" w:type="dxa"/>
          </w:tcPr>
          <w:p w14:paraId="6129B56C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1821E93F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0" w:type="dxa"/>
          </w:tcPr>
          <w:p w14:paraId="67FDD6C6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981" w:type="dxa"/>
          </w:tcPr>
          <w:p w14:paraId="10254F50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2121" w:type="dxa"/>
          </w:tcPr>
          <w:p w14:paraId="02605A53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839" w:type="dxa"/>
          </w:tcPr>
          <w:p w14:paraId="4575E6B6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697" w:type="dxa"/>
          </w:tcPr>
          <w:p w14:paraId="5720B5AD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  <w:tc>
          <w:tcPr>
            <w:tcW w:w="1414" w:type="dxa"/>
          </w:tcPr>
          <w:p w14:paraId="1CE68B5C" w14:textId="77777777" w:rsidR="00747881" w:rsidRPr="00747881" w:rsidRDefault="00747881" w:rsidP="00747881">
            <w:pPr>
              <w:spacing w:line="276" w:lineRule="auto"/>
              <w:rPr>
                <w:rFonts w:ascii="Arial" w:eastAsia="Calibri" w:hAnsi="Arial" w:cs="Arial"/>
                <w:color w:val="auto"/>
                <w:spacing w:val="0"/>
                <w:sz w:val="22"/>
                <w:szCs w:val="22"/>
                <w14:ligatures w14:val="none"/>
              </w:rPr>
            </w:pPr>
          </w:p>
        </w:tc>
      </w:tr>
    </w:tbl>
    <w:p w14:paraId="7288A341" w14:textId="77777777" w:rsidR="00747881" w:rsidRDefault="00747881" w:rsidP="00747881"/>
    <w:p w14:paraId="3D52654A" w14:textId="77777777" w:rsidR="00747881" w:rsidRDefault="00747881" w:rsidP="00747881"/>
    <w:p w14:paraId="385ABBF9" w14:textId="77777777" w:rsidR="00747881" w:rsidRDefault="00747881" w:rsidP="00747881"/>
    <w:p w14:paraId="2F9FACD3" w14:textId="77777777" w:rsidR="00747881" w:rsidRDefault="00747881" w:rsidP="00747881"/>
    <w:p w14:paraId="2FC6B80A" w14:textId="6061F1CD" w:rsidR="00747881" w:rsidRPr="00747881" w:rsidRDefault="00747881" w:rsidP="00747881">
      <w:pPr>
        <w:sectPr w:rsidR="00747881" w:rsidRPr="00747881" w:rsidSect="009A50DC">
          <w:headerReference w:type="first" r:id="rId13"/>
          <w:pgSz w:w="16838" w:h="11906" w:orient="landscape" w:code="9"/>
          <w:pgMar w:top="1304" w:right="936" w:bottom="1701" w:left="1134" w:header="425" w:footer="283" w:gutter="0"/>
          <w:cols w:space="708"/>
          <w:docGrid w:linePitch="360"/>
        </w:sectPr>
      </w:pPr>
    </w:p>
    <w:p w14:paraId="358022FB" w14:textId="643FF2FF" w:rsidR="00596EE6" w:rsidRDefault="00747881" w:rsidP="00747881">
      <w:pPr>
        <w:pStyle w:val="berschrift2"/>
      </w:pPr>
      <w:bookmarkStart w:id="35" w:name="_Toc228192915"/>
      <w:r>
        <w:lastRenderedPageBreak/>
        <w:t>10. Feedback-Formular</w:t>
      </w:r>
      <w:bookmarkEnd w:id="35"/>
      <w:r>
        <w:t xml:space="preserve"> </w:t>
      </w:r>
    </w:p>
    <w:p w14:paraId="01103B46" w14:textId="0C82F912" w:rsidR="00747881" w:rsidRDefault="00747881" w:rsidP="00747881">
      <w:pPr>
        <w:rPr>
          <w:rFonts w:cs="Arial"/>
        </w:rPr>
      </w:pPr>
      <w:r w:rsidRPr="004B25B0">
        <w:rPr>
          <w:rFonts w:cs="Arial"/>
        </w:rPr>
        <w:t xml:space="preserve">Bewerten Sie mit diesem Formular den Gebäudebetriebsordner und reichen Sie </w:t>
      </w:r>
      <w:r>
        <w:rPr>
          <w:rFonts w:cs="Arial"/>
        </w:rPr>
        <w:t xml:space="preserve">es beim Amt für Bau und Immobilien, </w:t>
      </w:r>
      <w:r w:rsidRPr="004B25B0">
        <w:rPr>
          <w:rFonts w:cs="Arial"/>
        </w:rPr>
        <w:t>Frankfurt am Main, Abteilung Energiemanagement ein.</w:t>
      </w:r>
    </w:p>
    <w:p w14:paraId="66BE8E72" w14:textId="77777777" w:rsidR="00747881" w:rsidRPr="004B25B0" w:rsidRDefault="00747881" w:rsidP="00747881">
      <w:pPr>
        <w:rPr>
          <w:rFonts w:cs="Arial"/>
        </w:rPr>
      </w:pPr>
    </w:p>
    <w:p w14:paraId="376B9717" w14:textId="77777777" w:rsidR="00747881" w:rsidRPr="004B25B0" w:rsidRDefault="00747881" w:rsidP="00747881">
      <w:pPr>
        <w:rPr>
          <w:rFonts w:cs="Arial"/>
          <w:b/>
        </w:rPr>
      </w:pPr>
      <w:r w:rsidRPr="004B25B0">
        <w:rPr>
          <w:rFonts w:cs="Arial"/>
          <w:b/>
        </w:rPr>
        <w:t>Unsere Kontaktdaten:</w:t>
      </w:r>
    </w:p>
    <w:p w14:paraId="5195A9AB" w14:textId="77777777" w:rsidR="00747881" w:rsidRDefault="00747881" w:rsidP="00747881">
      <w:pPr>
        <w:spacing w:line="240" w:lineRule="auto"/>
      </w:pPr>
    </w:p>
    <w:p w14:paraId="3FAA539B" w14:textId="0B40D770" w:rsidR="00747881" w:rsidRPr="00875F47" w:rsidRDefault="00747881" w:rsidP="00747881">
      <w:pPr>
        <w:spacing w:line="240" w:lineRule="auto"/>
      </w:pPr>
      <w:r w:rsidRPr="00875F47">
        <w:t>Magistrat der Stadt Frankfurt am Main</w:t>
      </w:r>
    </w:p>
    <w:p w14:paraId="045630D0" w14:textId="77777777" w:rsidR="00747881" w:rsidRPr="00875F47" w:rsidRDefault="00747881" w:rsidP="00747881">
      <w:pPr>
        <w:spacing w:line="240" w:lineRule="auto"/>
      </w:pPr>
      <w:r w:rsidRPr="00875F47">
        <w:t>Dezernat XI – Bildung, Immobilien und Neues Bauen</w:t>
      </w:r>
    </w:p>
    <w:p w14:paraId="799B4452" w14:textId="77777777" w:rsidR="00747881" w:rsidRDefault="00747881" w:rsidP="00747881">
      <w:pPr>
        <w:spacing w:line="240" w:lineRule="auto"/>
      </w:pPr>
      <w:r w:rsidRPr="00875F47">
        <w:t>Amt für Bau und Immobilien</w:t>
      </w:r>
    </w:p>
    <w:p w14:paraId="5498F6CC" w14:textId="77777777" w:rsidR="00747881" w:rsidRPr="00875F47" w:rsidRDefault="00747881" w:rsidP="00747881">
      <w:pPr>
        <w:spacing w:line="240" w:lineRule="auto"/>
      </w:pPr>
      <w:r>
        <w:t xml:space="preserve">Abteilung Energiemanagement </w:t>
      </w:r>
    </w:p>
    <w:p w14:paraId="37DF98C5" w14:textId="77777777" w:rsidR="00747881" w:rsidRDefault="00747881" w:rsidP="00747881">
      <w:pPr>
        <w:rPr>
          <w:rFonts w:cs="Arial"/>
        </w:rPr>
      </w:pPr>
    </w:p>
    <w:p w14:paraId="35F2ABD7" w14:textId="77777777" w:rsidR="00FF700A" w:rsidRDefault="00FF700A" w:rsidP="00747881">
      <w:pPr>
        <w:rPr>
          <w:rFonts w:cs="Arial"/>
          <w:b/>
        </w:rPr>
      </w:pPr>
    </w:p>
    <w:p w14:paraId="724E6819" w14:textId="7E023686" w:rsidR="00747881" w:rsidRDefault="00747881" w:rsidP="00747881">
      <w:pPr>
        <w:rPr>
          <w:rFonts w:cs="Arial"/>
        </w:rPr>
      </w:pPr>
      <w:r>
        <w:rPr>
          <w:rFonts w:cs="Arial"/>
          <w:b/>
        </w:rPr>
        <w:t>Liegenschaft</w:t>
      </w:r>
      <w:r w:rsidRPr="004B25B0">
        <w:rPr>
          <w:rFonts w:cs="Arial"/>
        </w:rPr>
        <w:t>:</w:t>
      </w:r>
      <w:r>
        <w:rPr>
          <w:rFonts w:cs="Arial"/>
        </w:rPr>
        <w:t xml:space="preserve"> …………………………………………………………………………………………</w:t>
      </w:r>
      <w:r w:rsidR="00FF700A">
        <w:rPr>
          <w:rFonts w:cs="Arial"/>
        </w:rPr>
        <w:t>……………………………………………………</w:t>
      </w:r>
    </w:p>
    <w:p w14:paraId="44FC7766" w14:textId="77777777" w:rsidR="00747881" w:rsidRDefault="00747881" w:rsidP="00747881">
      <w:pPr>
        <w:rPr>
          <w:rFonts w:cs="Arial"/>
        </w:rPr>
      </w:pPr>
    </w:p>
    <w:p w14:paraId="653CEBA4" w14:textId="77777777" w:rsidR="00FF700A" w:rsidRDefault="00FF700A" w:rsidP="00747881">
      <w:pPr>
        <w:rPr>
          <w:rFonts w:cs="Arial"/>
          <w:b/>
        </w:rPr>
      </w:pPr>
    </w:p>
    <w:p w14:paraId="247D68AF" w14:textId="5D140CD3" w:rsidR="00747881" w:rsidRPr="000557E5" w:rsidRDefault="00747881" w:rsidP="00747881">
      <w:pPr>
        <w:rPr>
          <w:rFonts w:cs="Arial"/>
        </w:rPr>
      </w:pPr>
      <w:r>
        <w:rPr>
          <w:rFonts w:cs="Arial"/>
          <w:b/>
        </w:rPr>
        <w:t xml:space="preserve">Ansprechpartner: </w:t>
      </w:r>
      <w:r>
        <w:rPr>
          <w:rFonts w:cs="Arial"/>
        </w:rPr>
        <w:t>……………………………………………………………………………………</w:t>
      </w:r>
      <w:r w:rsidR="00FF700A">
        <w:rPr>
          <w:rFonts w:cs="Arial"/>
        </w:rPr>
        <w:t>………………………………………………….</w:t>
      </w:r>
    </w:p>
    <w:p w14:paraId="7A25D93D" w14:textId="77777777" w:rsidR="00747881" w:rsidRPr="004B25B0" w:rsidRDefault="00747881" w:rsidP="00747881">
      <w:pPr>
        <w:rPr>
          <w:rFonts w:cs="Arial"/>
        </w:rPr>
      </w:pPr>
    </w:p>
    <w:p w14:paraId="56783A04" w14:textId="77777777" w:rsidR="00FF700A" w:rsidRDefault="00FF700A" w:rsidP="00747881">
      <w:pPr>
        <w:rPr>
          <w:rFonts w:cs="Arial"/>
          <w:b/>
        </w:rPr>
      </w:pPr>
    </w:p>
    <w:p w14:paraId="190BE6EF" w14:textId="6D28EF7B" w:rsidR="00747881" w:rsidRPr="004B25B0" w:rsidRDefault="00747881" w:rsidP="00747881">
      <w:pPr>
        <w:rPr>
          <w:rFonts w:cs="Arial"/>
          <w:b/>
        </w:rPr>
      </w:pPr>
      <w:r w:rsidRPr="004B25B0">
        <w:rPr>
          <w:rFonts w:cs="Arial"/>
          <w:b/>
        </w:rPr>
        <w:t>Wie bewerten Sie den Aufba</w:t>
      </w:r>
      <w:r>
        <w:rPr>
          <w:rFonts w:cs="Arial"/>
          <w:b/>
        </w:rPr>
        <w:t>u des Gebäudebetriebsordners</w:t>
      </w:r>
      <w:r w:rsidRPr="004B25B0">
        <w:rPr>
          <w:rFonts w:cs="Arial"/>
          <w:b/>
        </w:rPr>
        <w:t>?</w:t>
      </w:r>
    </w:p>
    <w:p w14:paraId="78A71658" w14:textId="6501B8E9" w:rsidR="00747881" w:rsidRDefault="00747881" w:rsidP="00747881">
      <w:pPr>
        <w:tabs>
          <w:tab w:val="left" w:pos="567"/>
        </w:tabs>
        <w:rPr>
          <w:rFonts w:cs="Arial"/>
          <w:b/>
        </w:rPr>
      </w:pPr>
      <w:r>
        <w:rPr>
          <w:rFonts w:cs="Arial"/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E4DC537" wp14:editId="5F79F6E6">
                <wp:simplePos x="0" y="0"/>
                <wp:positionH relativeFrom="column">
                  <wp:posOffset>322580</wp:posOffset>
                </wp:positionH>
                <wp:positionV relativeFrom="paragraph">
                  <wp:posOffset>31750</wp:posOffset>
                </wp:positionV>
                <wp:extent cx="1510665" cy="188595"/>
                <wp:effectExtent l="12700" t="10160" r="10160" b="10795"/>
                <wp:wrapNone/>
                <wp:docPr id="398157988" name="Gruppieren 3981579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0665" cy="188595"/>
                          <a:chOff x="1925" y="3960"/>
                          <a:chExt cx="2379" cy="297"/>
                        </a:xfrm>
                      </wpg:grpSpPr>
                      <wps:wsp>
                        <wps:cNvPr id="398157989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006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90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177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91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925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9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2322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9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759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9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600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4B05" id="Gruppieren 398157988" o:spid="_x0000_s1026" style="position:absolute;margin-left:25.4pt;margin-top:2.5pt;width:118.95pt;height:14.85pt;z-index:251661312" coordorigin="1925,3960" coordsize="2379,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">
                <v:rect id="Rectangle 3" o:spid="_x0000_s1027" style="position:absolute;left:4006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"/>
                <v:rect id="Rectangle 4" o:spid="_x0000_s1028" style="position:absolute;left:3177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"/>
                <v:rect id="Rectangle 5" o:spid="_x0000_s1029" style="position:absolute;left:1925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"/>
                <v:rect id="Rectangle 6" o:spid="_x0000_s1030" style="position:absolute;left:2322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"/>
                <v:rect id="Rectangle 7" o:spid="_x0000_s1031" style="position:absolute;left:2759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"/>
                <v:rect id="Rectangle 8" o:spid="_x0000_s1032" style="position:absolute;left:3600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"/>
              </v:group>
            </w:pict>
          </mc:Fallback>
        </mc:AlternateContent>
      </w:r>
      <w:r w:rsidRPr="004B25B0">
        <w:rPr>
          <w:rFonts w:cs="Arial"/>
          <w:b/>
        </w:rPr>
        <w:t xml:space="preserve">  </w:t>
      </w:r>
    </w:p>
    <w:p w14:paraId="3D111EA9" w14:textId="77777777" w:rsidR="00747881" w:rsidRPr="004B25B0" w:rsidRDefault="00747881" w:rsidP="00747881">
      <w:pPr>
        <w:tabs>
          <w:tab w:val="left" w:pos="567"/>
        </w:tabs>
        <w:rPr>
          <w:rFonts w:cs="Arial"/>
          <w:b/>
        </w:rPr>
      </w:pPr>
    </w:p>
    <w:p w14:paraId="54D21A6D" w14:textId="77777777" w:rsidR="00747881" w:rsidRPr="00344A5E" w:rsidRDefault="00747881" w:rsidP="00747881">
      <w:pPr>
        <w:contextualSpacing/>
        <w:rPr>
          <w:rFonts w:cs="Arial"/>
        </w:rPr>
      </w:pPr>
      <w:r w:rsidRPr="00344A5E">
        <w:rPr>
          <w:rFonts w:cs="Arial"/>
        </w:rPr>
        <w:t xml:space="preserve">          1     2     3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4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5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6</w:t>
      </w:r>
    </w:p>
    <w:p w14:paraId="1B4CAA0E" w14:textId="77777777" w:rsidR="00747881" w:rsidRPr="00344A5E" w:rsidRDefault="00747881" w:rsidP="00747881">
      <w:pPr>
        <w:contextualSpacing/>
        <w:rPr>
          <w:rFonts w:cs="Arial"/>
        </w:rPr>
      </w:pPr>
      <w:r w:rsidRPr="00344A5E">
        <w:rPr>
          <w:rFonts w:cs="Arial"/>
        </w:rPr>
        <w:t>(sehr gut)                              (sehr schlecht)</w:t>
      </w:r>
    </w:p>
    <w:p w14:paraId="6724A87C" w14:textId="77777777" w:rsidR="00747881" w:rsidRPr="004B25B0" w:rsidRDefault="00747881" w:rsidP="00747881">
      <w:pPr>
        <w:rPr>
          <w:rFonts w:cs="Arial"/>
        </w:rPr>
      </w:pPr>
    </w:p>
    <w:p w14:paraId="04608F3E" w14:textId="77777777" w:rsidR="00747881" w:rsidRPr="004B25B0" w:rsidRDefault="00747881" w:rsidP="00747881">
      <w:pPr>
        <w:rPr>
          <w:rFonts w:cs="Arial"/>
        </w:rPr>
      </w:pPr>
    </w:p>
    <w:p w14:paraId="0763EA1C" w14:textId="77777777" w:rsidR="00747881" w:rsidRPr="004B25B0" w:rsidRDefault="00747881" w:rsidP="00747881">
      <w:pPr>
        <w:rPr>
          <w:rFonts w:cs="Arial"/>
          <w:b/>
        </w:rPr>
      </w:pPr>
      <w:r w:rsidRPr="004B25B0">
        <w:rPr>
          <w:rFonts w:cs="Arial"/>
          <w:b/>
        </w:rPr>
        <w:t xml:space="preserve">Wie bewerten Sie die Inhalte des </w:t>
      </w:r>
      <w:r>
        <w:rPr>
          <w:rFonts w:cs="Arial"/>
          <w:b/>
        </w:rPr>
        <w:t>Gebäudebetriebsordners</w:t>
      </w:r>
      <w:r w:rsidRPr="004B25B0">
        <w:rPr>
          <w:rFonts w:cs="Arial"/>
          <w:b/>
        </w:rPr>
        <w:t>?</w:t>
      </w:r>
    </w:p>
    <w:p w14:paraId="1F18EA92" w14:textId="68A45A3C" w:rsidR="00747881" w:rsidRPr="004B25B0" w:rsidRDefault="00747881" w:rsidP="00747881">
      <w:pPr>
        <w:tabs>
          <w:tab w:val="left" w:pos="567"/>
        </w:tabs>
        <w:rPr>
          <w:rFonts w:cs="Arial"/>
        </w:rPr>
      </w:pPr>
      <w:r>
        <w:rPr>
          <w:rFonts w:cs="Arial"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8938DD8" wp14:editId="13B02C68">
                <wp:simplePos x="0" y="0"/>
                <wp:positionH relativeFrom="column">
                  <wp:posOffset>322580</wp:posOffset>
                </wp:positionH>
                <wp:positionV relativeFrom="paragraph">
                  <wp:posOffset>55245</wp:posOffset>
                </wp:positionV>
                <wp:extent cx="1510665" cy="188595"/>
                <wp:effectExtent l="12700" t="12700" r="10160" b="8255"/>
                <wp:wrapNone/>
                <wp:docPr id="29" name="Gruppieren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0665" cy="188595"/>
                          <a:chOff x="1925" y="3960"/>
                          <a:chExt cx="2379" cy="297"/>
                        </a:xfrm>
                      </wpg:grpSpPr>
                      <wps:wsp>
                        <wps:cNvPr id="3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4006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3177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84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925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8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322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86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2759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157987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600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1DF0DC" id="Gruppieren 29" o:spid="_x0000_s1026" style="position:absolute;margin-left:25.4pt;margin-top:4.35pt;width:118.95pt;height:14.85pt;z-index:251662336" coordorigin="1925,3960" coordsize="2379,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">
                <v:rect id="Rectangle 10" o:spid="_x0000_s1027" style="position:absolute;left:4006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"/>
                <v:rect id="Rectangle 11" o:spid="_x0000_s1028" style="position:absolute;left:3177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"/>
                <v:rect id="Rectangle 12" o:spid="_x0000_s1029" style="position:absolute;left:1925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"/>
                <v:rect id="Rectangle 13" o:spid="_x0000_s1030" style="position:absolute;left:2322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"/>
                <v:rect id="Rectangle 14" o:spid="_x0000_s1031" style="position:absolute;left:2759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"/>
                <v:rect id="Rectangle 15" o:spid="_x0000_s1032" style="position:absolute;left:3600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"/>
              </v:group>
            </w:pict>
          </mc:Fallback>
        </mc:AlternateContent>
      </w:r>
      <w:r w:rsidRPr="004B25B0">
        <w:rPr>
          <w:rFonts w:cs="Arial"/>
        </w:rPr>
        <w:t xml:space="preserve">         </w:t>
      </w:r>
    </w:p>
    <w:p w14:paraId="19EBB7EF" w14:textId="77777777" w:rsidR="00747881" w:rsidRDefault="00747881" w:rsidP="00747881">
      <w:pPr>
        <w:contextualSpacing/>
        <w:rPr>
          <w:rFonts w:cs="Arial"/>
          <w:b/>
        </w:rPr>
      </w:pPr>
    </w:p>
    <w:p w14:paraId="02FC1DF3" w14:textId="77777777" w:rsidR="00747881" w:rsidRPr="00344A5E" w:rsidRDefault="00747881" w:rsidP="00747881">
      <w:pPr>
        <w:contextualSpacing/>
        <w:rPr>
          <w:rFonts w:cs="Arial"/>
        </w:rPr>
      </w:pPr>
      <w:r w:rsidRPr="00344A5E">
        <w:rPr>
          <w:rFonts w:cs="Arial"/>
        </w:rPr>
        <w:t xml:space="preserve">          1     2     3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4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5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6</w:t>
      </w:r>
    </w:p>
    <w:p w14:paraId="1D15A9C1" w14:textId="77777777" w:rsidR="00747881" w:rsidRPr="00344A5E" w:rsidRDefault="00747881" w:rsidP="00747881">
      <w:pPr>
        <w:contextualSpacing/>
        <w:rPr>
          <w:rFonts w:cs="Arial"/>
        </w:rPr>
      </w:pPr>
      <w:r w:rsidRPr="00344A5E">
        <w:rPr>
          <w:rFonts w:cs="Arial"/>
        </w:rPr>
        <w:t xml:space="preserve"> (sehr gut)                              (sehr schlecht)</w:t>
      </w:r>
    </w:p>
    <w:p w14:paraId="631E069D" w14:textId="77777777" w:rsidR="00747881" w:rsidRPr="004B25B0" w:rsidRDefault="00747881" w:rsidP="00747881">
      <w:pPr>
        <w:rPr>
          <w:rFonts w:cs="Arial"/>
        </w:rPr>
      </w:pPr>
    </w:p>
    <w:p w14:paraId="11F09A0B" w14:textId="77777777" w:rsidR="00747881" w:rsidRPr="004B25B0" w:rsidRDefault="00747881" w:rsidP="00747881">
      <w:pPr>
        <w:rPr>
          <w:rFonts w:cs="Arial"/>
          <w:b/>
        </w:rPr>
      </w:pPr>
    </w:p>
    <w:p w14:paraId="565245C7" w14:textId="77777777" w:rsidR="00747881" w:rsidRPr="004B25B0" w:rsidRDefault="00747881" w:rsidP="00747881">
      <w:pPr>
        <w:rPr>
          <w:rFonts w:cs="Arial"/>
          <w:b/>
        </w:rPr>
      </w:pPr>
      <w:r w:rsidRPr="004B25B0">
        <w:rPr>
          <w:rFonts w:cs="Arial"/>
          <w:b/>
        </w:rPr>
        <w:t xml:space="preserve">Sehen Sie den vorliegenden </w:t>
      </w:r>
      <w:r>
        <w:rPr>
          <w:rFonts w:cs="Arial"/>
          <w:b/>
        </w:rPr>
        <w:t>Gebäudebetriebsordner</w:t>
      </w:r>
      <w:r w:rsidRPr="004B25B0">
        <w:rPr>
          <w:rFonts w:cs="Arial"/>
          <w:b/>
        </w:rPr>
        <w:t xml:space="preserve"> als sinnvolle Hilfestellung an? </w:t>
      </w:r>
    </w:p>
    <w:p w14:paraId="2D4BBC76" w14:textId="7CBC3254" w:rsidR="00747881" w:rsidRPr="004B25B0" w:rsidRDefault="00747881" w:rsidP="00747881">
      <w:pPr>
        <w:tabs>
          <w:tab w:val="left" w:pos="426"/>
        </w:tabs>
        <w:rPr>
          <w:rFonts w:cs="Arial"/>
          <w:b/>
        </w:rPr>
      </w:pPr>
      <w:r>
        <w:rPr>
          <w:rFonts w:cs="Arial"/>
          <w:b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FB58085" wp14:editId="40A7B449">
                <wp:simplePos x="0" y="0"/>
                <wp:positionH relativeFrom="column">
                  <wp:posOffset>322580</wp:posOffset>
                </wp:positionH>
                <wp:positionV relativeFrom="paragraph">
                  <wp:posOffset>45720</wp:posOffset>
                </wp:positionV>
                <wp:extent cx="1510665" cy="188595"/>
                <wp:effectExtent l="12700" t="10160" r="10160" b="10795"/>
                <wp:wrapNone/>
                <wp:docPr id="22" name="Gruppieren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0665" cy="188595"/>
                          <a:chOff x="1925" y="3960"/>
                          <a:chExt cx="2379" cy="297"/>
                        </a:xfrm>
                      </wpg:grpSpPr>
                      <wps:wsp>
                        <wps:cNvPr id="2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006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177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925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322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759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600" y="3960"/>
                            <a:ext cx="298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90B8F2" id="Gruppieren 22" o:spid="_x0000_s1026" style="position:absolute;margin-left:25.4pt;margin-top:3.6pt;width:118.95pt;height:14.85pt;z-index:251663360" coordorigin="1925,3960" coordsize="2379,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">
                <v:rect id="Rectangle 17" o:spid="_x0000_s1027" style="position:absolute;left:4006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"/>
                <v:rect id="Rectangle 18" o:spid="_x0000_s1028" style="position:absolute;left:3177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"/>
                <v:rect id="Rectangle 19" o:spid="_x0000_s1029" style="position:absolute;left:1925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"/>
                <v:rect id="Rectangle 20" o:spid="_x0000_s1030" style="position:absolute;left:2322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"/>
                <v:rect id="Rectangle 21" o:spid="_x0000_s1031" style="position:absolute;left:2759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"/>
                <v:rect id="Rectangle 22" o:spid="_x0000_s1032" style="position:absolute;left:3600;top:3960;width:298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"/>
              </v:group>
            </w:pict>
          </mc:Fallback>
        </mc:AlternateContent>
      </w:r>
    </w:p>
    <w:p w14:paraId="4D89B430" w14:textId="77777777" w:rsidR="00747881" w:rsidRDefault="00747881" w:rsidP="00747881">
      <w:pPr>
        <w:contextualSpacing/>
        <w:rPr>
          <w:rFonts w:cs="Arial"/>
          <w:b/>
        </w:rPr>
      </w:pPr>
    </w:p>
    <w:p w14:paraId="36D26D8E" w14:textId="77777777" w:rsidR="00747881" w:rsidRPr="00344A5E" w:rsidRDefault="00747881" w:rsidP="00747881">
      <w:pPr>
        <w:contextualSpacing/>
        <w:rPr>
          <w:rFonts w:cs="Arial"/>
        </w:rPr>
      </w:pPr>
      <w:r w:rsidRPr="00344A5E">
        <w:rPr>
          <w:rFonts w:cs="Arial"/>
        </w:rPr>
        <w:t xml:space="preserve">          1     2     3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4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5   </w:t>
      </w:r>
      <w:r>
        <w:rPr>
          <w:rFonts w:cs="Arial"/>
        </w:rPr>
        <w:t xml:space="preserve"> </w:t>
      </w:r>
      <w:r w:rsidRPr="00344A5E">
        <w:rPr>
          <w:rFonts w:cs="Arial"/>
        </w:rPr>
        <w:t xml:space="preserve"> 6</w:t>
      </w:r>
    </w:p>
    <w:p w14:paraId="41C1AB71" w14:textId="77777777" w:rsidR="00747881" w:rsidRPr="00344A5E" w:rsidRDefault="00747881" w:rsidP="00747881">
      <w:pPr>
        <w:contextualSpacing/>
        <w:rPr>
          <w:rFonts w:cs="Arial"/>
        </w:rPr>
      </w:pPr>
      <w:r w:rsidRPr="00344A5E">
        <w:rPr>
          <w:rFonts w:cs="Arial"/>
        </w:rPr>
        <w:t xml:space="preserve"> (sehr gut)                              (sehr schlecht)</w:t>
      </w:r>
    </w:p>
    <w:p w14:paraId="3DDAD323" w14:textId="77777777" w:rsidR="00747881" w:rsidRPr="004B25B0" w:rsidRDefault="00747881" w:rsidP="00747881">
      <w:pPr>
        <w:rPr>
          <w:rFonts w:cs="Arial"/>
        </w:rPr>
      </w:pPr>
    </w:p>
    <w:p w14:paraId="0EE2AB54" w14:textId="77777777" w:rsidR="00747881" w:rsidRPr="004B25B0" w:rsidRDefault="00747881" w:rsidP="00747881">
      <w:pPr>
        <w:rPr>
          <w:rFonts w:cs="Arial"/>
        </w:rPr>
      </w:pPr>
    </w:p>
    <w:p w14:paraId="28D35F2D" w14:textId="77777777" w:rsidR="00747881" w:rsidRPr="004B25B0" w:rsidRDefault="00747881" w:rsidP="00747881">
      <w:pPr>
        <w:tabs>
          <w:tab w:val="left" w:pos="1002"/>
        </w:tabs>
        <w:rPr>
          <w:rFonts w:cs="Arial"/>
          <w:b/>
        </w:rPr>
      </w:pPr>
    </w:p>
    <w:p w14:paraId="4FF71AE3" w14:textId="77777777" w:rsidR="00747881" w:rsidRDefault="00747881" w:rsidP="00747881">
      <w:pPr>
        <w:tabs>
          <w:tab w:val="left" w:pos="1002"/>
        </w:tabs>
        <w:rPr>
          <w:rFonts w:cs="Arial"/>
          <w:b/>
        </w:rPr>
      </w:pPr>
      <w:r w:rsidRPr="004B25B0">
        <w:rPr>
          <w:rFonts w:cs="Arial"/>
          <w:b/>
        </w:rPr>
        <w:t>Ihre Verbesserungsvorschläge</w:t>
      </w:r>
    </w:p>
    <w:p w14:paraId="5A92DF90" w14:textId="77777777" w:rsidR="00747881" w:rsidRPr="004B25B0" w:rsidRDefault="00747881" w:rsidP="00747881">
      <w:pPr>
        <w:tabs>
          <w:tab w:val="left" w:pos="1002"/>
        </w:tabs>
        <w:rPr>
          <w:rFonts w:cs="Arial"/>
          <w:b/>
        </w:rPr>
      </w:pPr>
    </w:p>
    <w:p w14:paraId="55CF52A0" w14:textId="77777777" w:rsidR="00747881" w:rsidRDefault="00747881" w:rsidP="00747881">
      <w:pPr>
        <w:rPr>
          <w:rFonts w:cs="Arial"/>
        </w:rPr>
      </w:pPr>
    </w:p>
    <w:p w14:paraId="0DA1AE01" w14:textId="44B9893D" w:rsidR="00747881" w:rsidRDefault="00747881" w:rsidP="00747881">
      <w:pPr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……………………………………………………………………………………………………………………………………………………………………….</w:t>
      </w:r>
    </w:p>
    <w:p w14:paraId="0E9D02BB" w14:textId="77777777" w:rsidR="00747881" w:rsidRDefault="00747881" w:rsidP="00747881">
      <w:pPr>
        <w:rPr>
          <w:rFonts w:cs="Arial"/>
        </w:rPr>
      </w:pPr>
    </w:p>
    <w:p w14:paraId="7FDF96B5" w14:textId="77777777" w:rsidR="00747881" w:rsidRDefault="00747881" w:rsidP="00747881">
      <w:pPr>
        <w:rPr>
          <w:rFonts w:cs="Arial"/>
        </w:rPr>
      </w:pPr>
    </w:p>
    <w:p w14:paraId="387E7369" w14:textId="74DF94E5" w:rsidR="00747881" w:rsidRPr="004B25B0" w:rsidRDefault="00747881" w:rsidP="00747881">
      <w:pPr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……………………………………………………………………………………………………………………………………………………………………….</w:t>
      </w:r>
    </w:p>
    <w:p w14:paraId="661E54D0" w14:textId="77777777" w:rsidR="00747881" w:rsidRDefault="00747881" w:rsidP="00747881">
      <w:pPr>
        <w:rPr>
          <w:rFonts w:cs="Arial"/>
        </w:rPr>
      </w:pPr>
    </w:p>
    <w:p w14:paraId="424F67C9" w14:textId="77777777" w:rsidR="00747881" w:rsidRDefault="00747881" w:rsidP="00747881">
      <w:pPr>
        <w:rPr>
          <w:rFonts w:cs="Arial"/>
        </w:rPr>
      </w:pPr>
    </w:p>
    <w:p w14:paraId="34A8AF51" w14:textId="32FA1EF1" w:rsidR="00747881" w:rsidRDefault="00747881" w:rsidP="00747881">
      <w:pPr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……………………………………………………………………………………………………………………………………………………………………….</w:t>
      </w:r>
    </w:p>
    <w:p w14:paraId="4E25F8E2" w14:textId="77777777" w:rsidR="00747881" w:rsidRDefault="00747881" w:rsidP="00747881">
      <w:pPr>
        <w:rPr>
          <w:rFonts w:cs="Arial"/>
        </w:rPr>
      </w:pPr>
    </w:p>
    <w:p w14:paraId="56FE996D" w14:textId="77777777" w:rsidR="00747881" w:rsidRDefault="00747881" w:rsidP="00747881">
      <w:pPr>
        <w:rPr>
          <w:rFonts w:cs="Arial"/>
        </w:rPr>
      </w:pPr>
    </w:p>
    <w:p w14:paraId="397AE119" w14:textId="22D320E3" w:rsidR="00747881" w:rsidRDefault="00747881" w:rsidP="00747881">
      <w:pPr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……………………………………………………………………………………………………………………………………………………………………….</w:t>
      </w:r>
    </w:p>
    <w:p w14:paraId="0582F301" w14:textId="77777777" w:rsidR="00747881" w:rsidRDefault="00747881" w:rsidP="00747881">
      <w:pPr>
        <w:rPr>
          <w:rFonts w:cs="Arial"/>
        </w:rPr>
      </w:pPr>
    </w:p>
    <w:p w14:paraId="25F501E4" w14:textId="77777777" w:rsidR="00747881" w:rsidRDefault="00747881" w:rsidP="00747881">
      <w:pPr>
        <w:rPr>
          <w:rFonts w:cs="Arial"/>
        </w:rPr>
      </w:pPr>
    </w:p>
    <w:p w14:paraId="60AEF42B" w14:textId="2398CD77" w:rsidR="00747881" w:rsidRDefault="00747881" w:rsidP="00747881">
      <w:pPr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……………………………………………………………………………………………………………………………………………………………………….</w:t>
      </w:r>
    </w:p>
    <w:p w14:paraId="465A84A7" w14:textId="77777777" w:rsidR="00747881" w:rsidRDefault="00747881" w:rsidP="00747881">
      <w:pPr>
        <w:rPr>
          <w:rFonts w:cs="Arial"/>
        </w:rPr>
      </w:pPr>
    </w:p>
    <w:p w14:paraId="199FC66C" w14:textId="77777777" w:rsidR="00747881" w:rsidRDefault="00747881" w:rsidP="00747881">
      <w:pPr>
        <w:rPr>
          <w:rFonts w:cs="Arial"/>
        </w:rPr>
      </w:pPr>
    </w:p>
    <w:p w14:paraId="3702BD6A" w14:textId="77777777" w:rsidR="00747881" w:rsidRDefault="00747881" w:rsidP="00747881">
      <w:pPr>
        <w:rPr>
          <w:rFonts w:cs="Arial"/>
        </w:rPr>
      </w:pPr>
    </w:p>
    <w:p w14:paraId="6DF768FB" w14:textId="77777777" w:rsidR="00747881" w:rsidRDefault="00747881" w:rsidP="00747881">
      <w:pPr>
        <w:rPr>
          <w:rFonts w:cs="Arial"/>
        </w:rPr>
      </w:pPr>
    </w:p>
    <w:p w14:paraId="15EF6310" w14:textId="77777777" w:rsidR="00747881" w:rsidRDefault="00747881" w:rsidP="00747881">
      <w:pPr>
        <w:rPr>
          <w:rFonts w:cs="Arial"/>
        </w:rPr>
      </w:pPr>
    </w:p>
    <w:p w14:paraId="7DF9E833" w14:textId="77777777" w:rsidR="00747881" w:rsidRDefault="00747881" w:rsidP="00747881">
      <w:pPr>
        <w:rPr>
          <w:rFonts w:cs="Arial"/>
        </w:rPr>
      </w:pPr>
    </w:p>
    <w:p w14:paraId="036B7484" w14:textId="77777777" w:rsidR="00747881" w:rsidRDefault="00747881" w:rsidP="00747881">
      <w:pPr>
        <w:rPr>
          <w:rFonts w:cs="Arial"/>
        </w:rPr>
      </w:pPr>
    </w:p>
    <w:p w14:paraId="4D567378" w14:textId="77777777" w:rsidR="00747881" w:rsidRDefault="00747881" w:rsidP="00747881">
      <w:pPr>
        <w:rPr>
          <w:rFonts w:cs="Arial"/>
        </w:rPr>
      </w:pPr>
    </w:p>
    <w:p w14:paraId="63FAC5DF" w14:textId="77777777" w:rsidR="00747881" w:rsidRDefault="00747881" w:rsidP="00747881">
      <w:pPr>
        <w:rPr>
          <w:rFonts w:cs="Arial"/>
        </w:rPr>
      </w:pPr>
    </w:p>
    <w:p w14:paraId="79134AB9" w14:textId="77777777" w:rsidR="00747881" w:rsidRDefault="00747881" w:rsidP="00747881">
      <w:pPr>
        <w:rPr>
          <w:rFonts w:cs="Arial"/>
        </w:rPr>
      </w:pPr>
    </w:p>
    <w:p w14:paraId="218BE937" w14:textId="77777777" w:rsidR="00747881" w:rsidRDefault="00747881" w:rsidP="00747881">
      <w:pPr>
        <w:rPr>
          <w:rFonts w:cs="Arial"/>
        </w:rPr>
      </w:pPr>
      <w:r>
        <w:rPr>
          <w:rFonts w:cs="Arial"/>
        </w:rPr>
        <w:t>………………………………………………………</w:t>
      </w:r>
    </w:p>
    <w:p w14:paraId="0F7E9D81" w14:textId="77777777" w:rsidR="00747881" w:rsidRDefault="00747881" w:rsidP="00747881">
      <w:pPr>
        <w:rPr>
          <w:rFonts w:cs="Arial"/>
        </w:rPr>
      </w:pPr>
      <w:r>
        <w:rPr>
          <w:rFonts w:cs="Arial"/>
        </w:rPr>
        <w:t>(Datum, Unterschrift)</w:t>
      </w:r>
    </w:p>
    <w:p w14:paraId="536D3B3D" w14:textId="77777777" w:rsidR="00F154C3" w:rsidRDefault="00F154C3" w:rsidP="00747881">
      <w:pPr>
        <w:rPr>
          <w:rFonts w:cs="Arial"/>
        </w:rPr>
      </w:pPr>
    </w:p>
    <w:p w14:paraId="5EB1BA73" w14:textId="77777777" w:rsidR="00F154C3" w:rsidRPr="004B25B0" w:rsidRDefault="00F154C3" w:rsidP="00747881">
      <w:pPr>
        <w:rPr>
          <w:rFonts w:cs="Arial"/>
        </w:rPr>
      </w:pPr>
    </w:p>
    <w:p w14:paraId="10882B55" w14:textId="4BD38D40" w:rsidR="00747881" w:rsidRPr="00747881" w:rsidRDefault="00F154C3" w:rsidP="00747881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0DDEAA2B" wp14:editId="1F5B3D3D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959200" cy="423218"/>
            <wp:effectExtent l="0" t="0" r="0" b="0"/>
            <wp:wrapNone/>
            <wp:docPr id="398158001" name="Grafik 398158001" descr="Ein Bild, das Text, Schrift, Grafiken, Grafik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158001" name="Grafik 398158001" descr="Ein Bild, das Text, Schrift, Grafiken, Grafikdesign enthält.&#10;&#10;KI-generierte Inhalte können fehlerhaft sein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200" cy="4232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47881" w:rsidRPr="00747881" w:rsidSect="00725874">
      <w:footerReference w:type="default" r:id="rId15"/>
      <w:pgSz w:w="11906" w:h="16838"/>
      <w:pgMar w:top="936" w:right="1701" w:bottom="1134" w:left="1304" w:header="425" w:footer="5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037D4" w14:textId="77777777" w:rsidR="000F29DA" w:rsidRDefault="000F29DA" w:rsidP="00FE7334">
      <w:pPr>
        <w:spacing w:line="240" w:lineRule="auto"/>
      </w:pPr>
      <w:r>
        <w:separator/>
      </w:r>
    </w:p>
  </w:endnote>
  <w:endnote w:type="continuationSeparator" w:id="0">
    <w:p w14:paraId="7A7AA93A" w14:textId="77777777" w:rsidR="000F29DA" w:rsidRDefault="000F29DA" w:rsidP="00FE73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T Walsheim Regular">
    <w:panose1 w:val="00000000000000000000"/>
    <w:charset w:val="00"/>
    <w:family w:val="auto"/>
    <w:pitch w:val="variable"/>
    <w:sig w:usb0="A10000FF" w:usb1="4000A47B" w:usb2="00000000" w:usb3="00000000" w:csb0="000001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AAC78" w14:textId="1B8BF501" w:rsidR="00C5087D" w:rsidRDefault="00F154C3">
    <w:pPr>
      <w:pStyle w:val="Fuzeile"/>
    </w:pPr>
    <w:r>
      <w:rPr>
        <w:noProof/>
      </w:rPr>
      <w:drawing>
        <wp:anchor distT="0" distB="0" distL="114300" distR="114300" simplePos="0" relativeHeight="251670528" behindDoc="0" locked="0" layoutInCell="1" allowOverlap="1" wp14:anchorId="2135E41A" wp14:editId="22A61307">
          <wp:simplePos x="0" y="0"/>
          <wp:positionH relativeFrom="column">
            <wp:posOffset>9493250</wp:posOffset>
          </wp:positionH>
          <wp:positionV relativeFrom="page">
            <wp:posOffset>7120890</wp:posOffset>
          </wp:positionV>
          <wp:extent cx="250190" cy="250190"/>
          <wp:effectExtent l="0" t="0" r="0" b="0"/>
          <wp:wrapNone/>
          <wp:docPr id="398157997" name="Grafik 3981579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Style w:val="Fett"/>
      </w:rPr>
      <w:t>Gebäudebetriebsordner Beispielgebäude</w:t>
    </w:r>
    <w:r w:rsidR="00725874" w:rsidRPr="00725874">
      <w:t xml:space="preserve">  Seite </w:t>
    </w:r>
    <w:r w:rsidR="00725874">
      <w:fldChar w:fldCharType="begin"/>
    </w:r>
    <w:r w:rsidR="00725874">
      <w:instrText xml:space="preserve"> PAGE   \* MERGEFORMAT </w:instrText>
    </w:r>
    <w:r w:rsidR="00725874">
      <w:fldChar w:fldCharType="separate"/>
    </w:r>
    <w:r w:rsidR="00725874">
      <w:rPr>
        <w:noProof/>
      </w:rPr>
      <w:t>4</w:t>
    </w:r>
    <w:r w:rsidR="00725874">
      <w:fldChar w:fldCharType="end"/>
    </w:r>
    <w:r w:rsidR="00725874" w:rsidRPr="00725874">
      <w:t>/</w:t>
    </w:r>
    <w:r w:rsidR="00EC3BF3">
      <w:fldChar w:fldCharType="begin"/>
    </w:r>
    <w:r w:rsidR="00EC3BF3">
      <w:instrText xml:space="preserve"> NUMPAGES   \* MERGEFORMAT </w:instrText>
    </w:r>
    <w:r w:rsidR="00EC3BF3">
      <w:fldChar w:fldCharType="separate"/>
    </w:r>
    <w:r w:rsidR="00725874">
      <w:rPr>
        <w:noProof/>
      </w:rPr>
      <w:t>7</w:t>
    </w:r>
    <w:r w:rsidR="00EC3BF3">
      <w:rPr>
        <w:noProof/>
      </w:rPr>
      <w:fldChar w:fldCharType="end"/>
    </w:r>
    <w:r w:rsidR="00C5087D">
      <w:rPr>
        <w:noProof/>
      </w:rPr>
      <w:drawing>
        <wp:anchor distT="0" distB="0" distL="114300" distR="114300" simplePos="0" relativeHeight="251662336" behindDoc="0" locked="1" layoutInCell="1" allowOverlap="1" wp14:anchorId="4EABE8B4" wp14:editId="340B0E58">
          <wp:simplePos x="0" y="0"/>
          <wp:positionH relativeFrom="page">
            <wp:posOffset>6948805</wp:posOffset>
          </wp:positionH>
          <wp:positionV relativeFrom="page">
            <wp:posOffset>10081895</wp:posOffset>
          </wp:positionV>
          <wp:extent cx="248285" cy="251460"/>
          <wp:effectExtent l="0" t="0" r="0" b="0"/>
          <wp:wrapNone/>
          <wp:docPr id="16" name="Grafik 10">
            <a:extLst xmlns:a="http://schemas.openxmlformats.org/drawingml/2006/main">
              <a:ext uri="{FF2B5EF4-FFF2-40B4-BE49-F238E27FC236}">
                <a16:creationId xmlns:a16="http://schemas.microsoft.com/office/drawing/2014/main" id="{8FDF612F-B490-AAF5-D522-FA78EDC423A3}"/>
              </a:ext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Grafik 10">
                    <a:extLst>
                      <a:ext uri="{FF2B5EF4-FFF2-40B4-BE49-F238E27FC236}">
                        <a16:creationId xmlns:a16="http://schemas.microsoft.com/office/drawing/2014/main" id="{8FDF612F-B490-AAF5-D522-FA78EDC423A3}"/>
                      </a:ex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 bwMode="gray">
                  <a:xfrm>
                    <a:off x="0" y="0"/>
                    <a:ext cx="248285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25A7C" w14:textId="59A80C65" w:rsidR="00F154C3" w:rsidRPr="00F154C3" w:rsidRDefault="00F154C3" w:rsidP="00F154C3">
    <w:pPr>
      <w:pStyle w:val="Fuzeile"/>
    </w:pPr>
    <w:r w:rsidRPr="00A4139A">
      <w:rPr>
        <w:noProof/>
      </w:rPr>
      <mc:AlternateContent>
        <mc:Choice Requires="wps">
          <w:drawing>
            <wp:anchor distT="0" distB="0" distL="114300" distR="114300" simplePos="0" relativeHeight="251674624" behindDoc="0" locked="1" layoutInCell="1" allowOverlap="1" wp14:anchorId="1EF07049" wp14:editId="6049E16C">
              <wp:simplePos x="0" y="0"/>
              <wp:positionH relativeFrom="page">
                <wp:posOffset>-635</wp:posOffset>
              </wp:positionH>
              <wp:positionV relativeFrom="page">
                <wp:align>bottom</wp:align>
              </wp:positionV>
              <wp:extent cx="6112510" cy="5414010"/>
              <wp:effectExtent l="0" t="0" r="2540" b="0"/>
              <wp:wrapNone/>
              <wp:docPr id="14" name="Grafik 12">
                <a:extLst xmlns:a="http://schemas.openxmlformats.org/drawingml/2006/main">
                  <a:ext uri="{FF2B5EF4-FFF2-40B4-BE49-F238E27FC236}">
                    <a16:creationId xmlns:a16="http://schemas.microsoft.com/office/drawing/2014/main" id="{43F9C704-D868-214D-F634-2F0A2025A39F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12510" cy="5414010"/>
                      </a:xfrm>
                      <a:custGeom>
                        <a:avLst/>
                        <a:gdLst>
                          <a:gd name="csX0" fmla="*/ 3705 w 4580200"/>
                          <a:gd name="csY0" fmla="*/ 0 h 4056183"/>
                          <a:gd name="csX1" fmla="*/ 0 w 4580200"/>
                          <a:gd name="csY1" fmla="*/ 4056183 h 4056183"/>
                          <a:gd name="csX2" fmla="*/ 4580201 w 4580200"/>
                          <a:gd name="csY2" fmla="*/ 4056183 h 4056183"/>
                          <a:gd name="csX3" fmla="*/ 3284696 w 4580200"/>
                          <a:gd name="csY3" fmla="*/ 0 h 4056183"/>
                          <a:gd name="csX4" fmla="*/ 3705 w 4580200"/>
                          <a:gd name="csY4" fmla="*/ 0 h 4056183"/>
                        </a:gdLst>
                        <a:ahLst/>
                        <a:cxnLst>
                          <a:cxn ang="0">
                            <a:pos x="csX0" y="csY0"/>
                          </a:cxn>
                          <a:cxn ang="0">
                            <a:pos x="csX1" y="csY1"/>
                          </a:cxn>
                          <a:cxn ang="0">
                            <a:pos x="csX2" y="csY2"/>
                          </a:cxn>
                          <a:cxn ang="0">
                            <a:pos x="csX3" y="csY3"/>
                          </a:cxn>
                          <a:cxn ang="0">
                            <a:pos x="csX4" y="csY4"/>
                          </a:cxn>
                        </a:cxnLst>
                        <a:rect l="l" t="t" r="r" b="b"/>
                        <a:pathLst>
                          <a:path w="4580200" h="4056183">
                            <a:moveTo>
                              <a:pt x="3705" y="0"/>
                            </a:moveTo>
                            <a:lnTo>
                              <a:pt x="0" y="4056183"/>
                            </a:lnTo>
                            <a:lnTo>
                              <a:pt x="4580201" y="4056183"/>
                            </a:lnTo>
                            <a:lnTo>
                              <a:pt x="3284696" y="0"/>
                            </a:lnTo>
                            <a:lnTo>
                              <a:pt x="3705" y="0"/>
                            </a:lnTo>
                            <a:close/>
                          </a:path>
                        </a:pathLst>
                      </a:custGeom>
                      <a:solidFill>
                        <a:srgbClr val="013147"/>
                      </a:solidFill>
                      <a:ln w="9525" cap="flat">
                        <a:noFill/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C8DBAF" id="Grafik 12" o:spid="_x0000_s1026" style="position:absolute;margin-left:-.05pt;margin-top:0;width:481.3pt;height:426.3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top" coordsize="4580200,4056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" path="m3705,l,4056183r4580201,l3284696,,3705,xe" fillcolor="#013147" stroked="f">
              <v:stroke joinstyle="miter"/>
              <v:path arrowok="t" o:connecttype="custom" o:connectlocs="4945,0;0,5414010;6112511,5414010;4383594,0;4945,0" o:connectangles="0,0,0,0,0"/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6838C" w14:textId="77777777" w:rsidR="000F29DA" w:rsidRDefault="000F29DA" w:rsidP="00FE7334">
      <w:pPr>
        <w:spacing w:line="240" w:lineRule="auto"/>
      </w:pPr>
      <w:r>
        <w:separator/>
      </w:r>
    </w:p>
  </w:footnote>
  <w:footnote w:type="continuationSeparator" w:id="0">
    <w:p w14:paraId="52F77D7E" w14:textId="77777777" w:rsidR="000F29DA" w:rsidRDefault="000F29DA" w:rsidP="00FE73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FF3C9" w14:textId="6B173CDB" w:rsidR="002751BF" w:rsidRDefault="00F61BDF">
    <w:pPr>
      <w:pStyle w:val="Kopfzeile"/>
    </w:pPr>
    <w:r>
      <w:rPr>
        <w:noProof/>
      </w:rPr>
      <w:drawing>
        <wp:anchor distT="0" distB="0" distL="114300" distR="114300" simplePos="0" relativeHeight="251675648" behindDoc="1" locked="0" layoutInCell="1" allowOverlap="1" wp14:anchorId="086F2F3B" wp14:editId="2F3E5808">
          <wp:simplePos x="0" y="0"/>
          <wp:positionH relativeFrom="column">
            <wp:posOffset>-951865</wp:posOffset>
          </wp:positionH>
          <wp:positionV relativeFrom="page">
            <wp:posOffset>5314950</wp:posOffset>
          </wp:positionV>
          <wp:extent cx="3384000" cy="5012660"/>
          <wp:effectExtent l="0" t="0" r="6985" b="0"/>
          <wp:wrapNone/>
          <wp:docPr id="398158002" name="Grafik 398158002" descr="Ein Bild, das draußen, Gebäude, Baum, Uhr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158002" name="Grafik 398158002" descr="Ein Bild, das draußen, Gebäude, Baum, Uhr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84000" cy="5012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29DA">
      <w:rPr>
        <w:noProof/>
      </w:rPr>
      <w:drawing>
        <wp:anchor distT="0" distB="0" distL="114300" distR="114300" simplePos="0" relativeHeight="251664384" behindDoc="1" locked="0" layoutInCell="1" allowOverlap="1" wp14:anchorId="395C6DE3" wp14:editId="1B799C32">
          <wp:simplePos x="0" y="0"/>
          <wp:positionH relativeFrom="column">
            <wp:posOffset>2334260</wp:posOffset>
          </wp:positionH>
          <wp:positionV relativeFrom="paragraph">
            <wp:posOffset>-1327150</wp:posOffset>
          </wp:positionV>
          <wp:extent cx="4607495" cy="6912000"/>
          <wp:effectExtent l="0" t="0" r="3175" b="3175"/>
          <wp:wrapNone/>
          <wp:docPr id="17" name="Grafik 17" descr="Ein Bild, das Gebäude, Treppe, Geländer, Bode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Gebäude, Treppe, Geländer, Boden enthält.&#10;&#10;KI-generierte Inhalte können fehlerhaft sei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07495" cy="69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6481">
      <w:rPr>
        <w:noProof/>
      </w:rPr>
      <w:drawing>
        <wp:anchor distT="0" distB="0" distL="114300" distR="114300" simplePos="0" relativeHeight="251676672" behindDoc="1" locked="0" layoutInCell="1" allowOverlap="1" wp14:anchorId="0605F8E1" wp14:editId="399C2F98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8055" cy="10692000"/>
          <wp:effectExtent l="0" t="0" r="5080" b="0"/>
          <wp:wrapNone/>
          <wp:docPr id="18" name="Grafik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779431" name="Grafik 237779431"/>
                  <pic:cNvPicPr/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055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207EB" w14:textId="6413990C" w:rsidR="009F434D" w:rsidRDefault="009F434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1627D"/>
    <w:multiLevelType w:val="multilevel"/>
    <w:tmpl w:val="B1C0C8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74D579E"/>
    <w:multiLevelType w:val="hybridMultilevel"/>
    <w:tmpl w:val="752A2D16"/>
    <w:lvl w:ilvl="0" w:tplc="2B280128">
      <w:start w:val="1"/>
      <w:numFmt w:val="bullet"/>
      <w:pStyle w:val="Listenabsatz"/>
      <w:lvlText w:val="•"/>
      <w:lvlJc w:val="left"/>
      <w:pPr>
        <w:ind w:left="720" w:hanging="360"/>
      </w:pPr>
      <w:rPr>
        <w:rFonts w:ascii="GT Walsheim Regular" w:hAnsi="GT Walsheim 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563B86"/>
    <w:multiLevelType w:val="hybridMultilevel"/>
    <w:tmpl w:val="8D86EB1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783ADE"/>
    <w:multiLevelType w:val="hybridMultilevel"/>
    <w:tmpl w:val="1ED29F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8D453F"/>
    <w:multiLevelType w:val="multilevel"/>
    <w:tmpl w:val="72405E1A"/>
    <w:lvl w:ilvl="0">
      <w:start w:val="1"/>
      <w:numFmt w:val="decimal"/>
      <w:pStyle w:val="berschrift1"/>
      <w:lvlText w:val="%1"/>
      <w:lvlJc w:val="left"/>
      <w:pPr>
        <w:ind w:left="1191" w:hanging="1191"/>
      </w:pPr>
      <w:rPr>
        <w:rFonts w:hint="default"/>
        <w:color w:val="EB5054" w:themeColor="accent4"/>
        <w:sz w:val="140"/>
      </w:rPr>
    </w:lvl>
    <w:lvl w:ilvl="1">
      <w:start w:val="1"/>
      <w:numFmt w:val="none"/>
      <w:pStyle w:val="berschrift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berschrift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772123388">
    <w:abstractNumId w:val="4"/>
  </w:num>
  <w:num w:numId="2" w16cid:durableId="18541091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32442435">
    <w:abstractNumId w:val="1"/>
  </w:num>
  <w:num w:numId="4" w16cid:durableId="1089543455">
    <w:abstractNumId w:val="3"/>
  </w:num>
  <w:num w:numId="5" w16cid:durableId="759372946">
    <w:abstractNumId w:val="2"/>
  </w:num>
  <w:num w:numId="6" w16cid:durableId="309091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9DA"/>
    <w:rsid w:val="0002200F"/>
    <w:rsid w:val="00055CBF"/>
    <w:rsid w:val="0007263B"/>
    <w:rsid w:val="00084C30"/>
    <w:rsid w:val="000F29DA"/>
    <w:rsid w:val="001038D2"/>
    <w:rsid w:val="001A6F2E"/>
    <w:rsid w:val="001B2A30"/>
    <w:rsid w:val="001D0DE6"/>
    <w:rsid w:val="00272BFF"/>
    <w:rsid w:val="002751BF"/>
    <w:rsid w:val="00283400"/>
    <w:rsid w:val="002A307B"/>
    <w:rsid w:val="003561CA"/>
    <w:rsid w:val="00371374"/>
    <w:rsid w:val="003D2B05"/>
    <w:rsid w:val="004270BE"/>
    <w:rsid w:val="00444631"/>
    <w:rsid w:val="004E36EB"/>
    <w:rsid w:val="004E3DC2"/>
    <w:rsid w:val="005258AE"/>
    <w:rsid w:val="0057715D"/>
    <w:rsid w:val="005870F8"/>
    <w:rsid w:val="00596EE6"/>
    <w:rsid w:val="005A1569"/>
    <w:rsid w:val="005A31E6"/>
    <w:rsid w:val="005F031A"/>
    <w:rsid w:val="00601F7A"/>
    <w:rsid w:val="006116CD"/>
    <w:rsid w:val="00693BF9"/>
    <w:rsid w:val="006C59E4"/>
    <w:rsid w:val="006F5786"/>
    <w:rsid w:val="00711D3D"/>
    <w:rsid w:val="00725874"/>
    <w:rsid w:val="00747881"/>
    <w:rsid w:val="007A04EB"/>
    <w:rsid w:val="007A161D"/>
    <w:rsid w:val="007B5E26"/>
    <w:rsid w:val="00805CB8"/>
    <w:rsid w:val="00865B75"/>
    <w:rsid w:val="00866481"/>
    <w:rsid w:val="0089266C"/>
    <w:rsid w:val="008A7000"/>
    <w:rsid w:val="008D4BB9"/>
    <w:rsid w:val="008F5FCA"/>
    <w:rsid w:val="009A50DC"/>
    <w:rsid w:val="009F434D"/>
    <w:rsid w:val="009F5E55"/>
    <w:rsid w:val="00A154E6"/>
    <w:rsid w:val="00AB16C9"/>
    <w:rsid w:val="00AE1649"/>
    <w:rsid w:val="00AE2CA0"/>
    <w:rsid w:val="00B0099F"/>
    <w:rsid w:val="00B844D3"/>
    <w:rsid w:val="00BA05CD"/>
    <w:rsid w:val="00BC38E0"/>
    <w:rsid w:val="00C42634"/>
    <w:rsid w:val="00C464D0"/>
    <w:rsid w:val="00C5087D"/>
    <w:rsid w:val="00C66B6D"/>
    <w:rsid w:val="00C96945"/>
    <w:rsid w:val="00CB6601"/>
    <w:rsid w:val="00CE2006"/>
    <w:rsid w:val="00D44D0A"/>
    <w:rsid w:val="00D66994"/>
    <w:rsid w:val="00E0156A"/>
    <w:rsid w:val="00E31637"/>
    <w:rsid w:val="00E36BB6"/>
    <w:rsid w:val="00E8756A"/>
    <w:rsid w:val="00EB02E8"/>
    <w:rsid w:val="00EC1983"/>
    <w:rsid w:val="00EC3BF3"/>
    <w:rsid w:val="00ED3D2A"/>
    <w:rsid w:val="00F154C3"/>
    <w:rsid w:val="00F42F6B"/>
    <w:rsid w:val="00F45EF5"/>
    <w:rsid w:val="00F61BDF"/>
    <w:rsid w:val="00F639FB"/>
    <w:rsid w:val="00F8715C"/>
    <w:rsid w:val="00F91DFA"/>
    <w:rsid w:val="00FA16D4"/>
    <w:rsid w:val="00FA72E6"/>
    <w:rsid w:val="00FE705A"/>
    <w:rsid w:val="00FE7334"/>
    <w:rsid w:val="00FF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2D1D28"/>
  <w15:chartTrackingRefBased/>
  <w15:docId w15:val="{C2492073-CC3C-40C9-B46E-592A7A2CD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DFA"/>
    <w:pPr>
      <w:spacing w:after="0" w:line="235" w:lineRule="auto"/>
    </w:pPr>
    <w:rPr>
      <w:color w:val="013147" w:themeColor="text1"/>
      <w:spacing w:val="1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C38E0"/>
    <w:pPr>
      <w:keepNext/>
      <w:keepLines/>
      <w:numPr>
        <w:numId w:val="1"/>
      </w:numPr>
      <w:spacing w:before="260" w:after="520" w:line="180" w:lineRule="auto"/>
      <w:contextualSpacing/>
      <w:outlineLvl w:val="0"/>
    </w:pPr>
    <w:rPr>
      <w:rFonts w:asciiTheme="majorHAnsi" w:eastAsiaTheme="majorEastAsia" w:hAnsiTheme="majorHAnsi" w:cstheme="majorBidi"/>
      <w:b/>
      <w:color w:val="002434" w:themeColor="accent1" w:themeShade="BF"/>
      <w:sz w:val="6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BC38E0"/>
    <w:pPr>
      <w:keepNext/>
      <w:keepLines/>
      <w:numPr>
        <w:ilvl w:val="1"/>
        <w:numId w:val="1"/>
      </w:numPr>
      <w:spacing w:before="260" w:after="120"/>
      <w:outlineLvl w:val="1"/>
    </w:pPr>
    <w:rPr>
      <w:rFonts w:asciiTheme="majorHAnsi" w:eastAsiaTheme="majorEastAsia" w:hAnsiTheme="majorHAnsi" w:cstheme="majorBidi"/>
      <w:b/>
      <w:color w:val="EB5054" w:themeColor="accent4"/>
      <w:sz w:val="34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qFormat/>
    <w:rsid w:val="008A7000"/>
    <w:pPr>
      <w:keepNext/>
      <w:keepLines/>
      <w:numPr>
        <w:ilvl w:val="2"/>
        <w:numId w:val="1"/>
      </w:numPr>
      <w:spacing w:before="160" w:after="80"/>
      <w:outlineLvl w:val="2"/>
    </w:pPr>
    <w:rPr>
      <w:rFonts w:asciiTheme="majorHAnsi" w:eastAsiaTheme="majorEastAsia" w:hAnsiTheme="majorHAnsi" w:cstheme="majorBidi"/>
      <w:color w:val="EB5054" w:themeColor="accent4"/>
      <w:sz w:val="34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qFormat/>
    <w:rsid w:val="00FE7334"/>
    <w:pPr>
      <w:keepNext/>
      <w:keepLines/>
      <w:numPr>
        <w:ilvl w:val="3"/>
        <w:numId w:val="1"/>
      </w:numPr>
      <w:spacing w:before="80" w:after="40"/>
      <w:outlineLvl w:val="3"/>
    </w:pPr>
    <w:rPr>
      <w:rFonts w:eastAsiaTheme="majorEastAsia" w:cstheme="majorBidi"/>
      <w:i/>
      <w:iCs/>
      <w:color w:val="002434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qFormat/>
    <w:rsid w:val="00FE7334"/>
    <w:pPr>
      <w:keepNext/>
      <w:keepLines/>
      <w:numPr>
        <w:ilvl w:val="4"/>
        <w:numId w:val="1"/>
      </w:numPr>
      <w:spacing w:before="80" w:after="40"/>
      <w:outlineLvl w:val="4"/>
    </w:pPr>
    <w:rPr>
      <w:rFonts w:eastAsiaTheme="majorEastAsia" w:cstheme="majorBidi"/>
      <w:color w:val="002434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rsid w:val="00FE7334"/>
    <w:pPr>
      <w:keepNext/>
      <w:keepLines/>
      <w:numPr>
        <w:ilvl w:val="5"/>
        <w:numId w:val="1"/>
      </w:numPr>
      <w:spacing w:before="40"/>
      <w:outlineLvl w:val="5"/>
    </w:pPr>
    <w:rPr>
      <w:rFonts w:eastAsiaTheme="majorEastAsia" w:cstheme="majorBidi"/>
      <w:i/>
      <w:iCs/>
      <w:color w:val="0398DD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FE7334"/>
    <w:pPr>
      <w:keepNext/>
      <w:keepLines/>
      <w:numPr>
        <w:ilvl w:val="6"/>
        <w:numId w:val="1"/>
      </w:numPr>
      <w:spacing w:before="40"/>
      <w:outlineLvl w:val="6"/>
    </w:pPr>
    <w:rPr>
      <w:rFonts w:eastAsiaTheme="majorEastAsia" w:cstheme="majorBidi"/>
      <w:color w:val="0398DD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FE7334"/>
    <w:pPr>
      <w:keepNext/>
      <w:keepLines/>
      <w:numPr>
        <w:ilvl w:val="7"/>
        <w:numId w:val="1"/>
      </w:numPr>
      <w:outlineLvl w:val="7"/>
    </w:pPr>
    <w:rPr>
      <w:rFonts w:eastAsiaTheme="majorEastAsia" w:cstheme="majorBidi"/>
      <w:i/>
      <w:iCs/>
      <w:color w:val="025D88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FE7334"/>
    <w:pPr>
      <w:keepNext/>
      <w:keepLines/>
      <w:numPr>
        <w:ilvl w:val="8"/>
        <w:numId w:val="1"/>
      </w:numPr>
      <w:outlineLvl w:val="8"/>
    </w:pPr>
    <w:rPr>
      <w:rFonts w:eastAsiaTheme="majorEastAsia" w:cstheme="majorBidi"/>
      <w:color w:val="025D88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C38E0"/>
    <w:rPr>
      <w:rFonts w:asciiTheme="majorHAnsi" w:eastAsiaTheme="majorEastAsia" w:hAnsiTheme="majorHAnsi" w:cstheme="majorBidi"/>
      <w:b/>
      <w:color w:val="002434" w:themeColor="accent1" w:themeShade="BF"/>
      <w:spacing w:val="1"/>
      <w:sz w:val="6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C38E0"/>
    <w:rPr>
      <w:rFonts w:asciiTheme="majorHAnsi" w:eastAsiaTheme="majorEastAsia" w:hAnsiTheme="majorHAnsi" w:cstheme="majorBidi"/>
      <w:b/>
      <w:color w:val="EB5054" w:themeColor="accent4"/>
      <w:spacing w:val="1"/>
      <w:sz w:val="34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A7000"/>
    <w:rPr>
      <w:rFonts w:asciiTheme="majorHAnsi" w:eastAsiaTheme="majorEastAsia" w:hAnsiTheme="majorHAnsi" w:cstheme="majorBidi"/>
      <w:color w:val="EB5054" w:themeColor="accent4"/>
      <w:spacing w:val="1"/>
      <w:sz w:val="34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A7000"/>
    <w:rPr>
      <w:rFonts w:eastAsiaTheme="majorEastAsia" w:cstheme="majorBidi"/>
      <w:i/>
      <w:iCs/>
      <w:color w:val="002434" w:themeColor="accent1" w:themeShade="BF"/>
      <w:spacing w:val="1"/>
      <w:sz w:val="1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A7000"/>
    <w:rPr>
      <w:rFonts w:eastAsiaTheme="majorEastAsia" w:cstheme="majorBidi"/>
      <w:color w:val="002434" w:themeColor="accent1" w:themeShade="BF"/>
      <w:spacing w:val="1"/>
      <w:sz w:val="18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A7000"/>
    <w:rPr>
      <w:rFonts w:eastAsiaTheme="majorEastAsia" w:cstheme="majorBidi"/>
      <w:i/>
      <w:iCs/>
      <w:color w:val="0398DD" w:themeColor="text1" w:themeTint="A6"/>
      <w:spacing w:val="1"/>
      <w:sz w:val="18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A7000"/>
    <w:rPr>
      <w:rFonts w:eastAsiaTheme="majorEastAsia" w:cstheme="majorBidi"/>
      <w:color w:val="0398DD" w:themeColor="text1" w:themeTint="A6"/>
      <w:spacing w:val="1"/>
      <w:sz w:val="18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A7000"/>
    <w:rPr>
      <w:rFonts w:eastAsiaTheme="majorEastAsia" w:cstheme="majorBidi"/>
      <w:i/>
      <w:iCs/>
      <w:color w:val="025D88" w:themeColor="text1" w:themeTint="D8"/>
      <w:spacing w:val="1"/>
      <w:sz w:val="1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A7000"/>
    <w:rPr>
      <w:rFonts w:eastAsiaTheme="majorEastAsia" w:cstheme="majorBidi"/>
      <w:color w:val="025D88" w:themeColor="text1" w:themeTint="D8"/>
      <w:spacing w:val="1"/>
      <w:sz w:val="18"/>
    </w:rPr>
  </w:style>
  <w:style w:type="paragraph" w:styleId="Titel">
    <w:name w:val="Title"/>
    <w:basedOn w:val="Standard"/>
    <w:link w:val="TitelZchn"/>
    <w:uiPriority w:val="10"/>
    <w:qFormat/>
    <w:rsid w:val="00866481"/>
    <w:pPr>
      <w:spacing w:after="300" w:line="800" w:lineRule="exact"/>
      <w:ind w:right="-1021"/>
      <w:contextualSpacing/>
    </w:pPr>
    <w:rPr>
      <w:rFonts w:asciiTheme="majorHAnsi" w:eastAsiaTheme="majorEastAsia" w:hAnsiTheme="majorHAnsi" w:cstheme="majorBidi"/>
      <w:b/>
      <w:spacing w:val="0"/>
      <w:kern w:val="28"/>
      <w:sz w:val="80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66481"/>
    <w:rPr>
      <w:rFonts w:asciiTheme="majorHAnsi" w:eastAsiaTheme="majorEastAsia" w:hAnsiTheme="majorHAnsi" w:cstheme="majorBidi"/>
      <w:b/>
      <w:color w:val="013147" w:themeColor="text1"/>
      <w:kern w:val="28"/>
      <w:sz w:val="80"/>
      <w:szCs w:val="56"/>
    </w:rPr>
  </w:style>
  <w:style w:type="paragraph" w:styleId="Untertitel">
    <w:name w:val="Subtitle"/>
    <w:basedOn w:val="Standard"/>
    <w:link w:val="UntertitelZchn"/>
    <w:uiPriority w:val="11"/>
    <w:qFormat/>
    <w:rsid w:val="00866481"/>
    <w:pPr>
      <w:spacing w:line="360" w:lineRule="atLeast"/>
    </w:pPr>
    <w:rPr>
      <w:color w:val="F28E02" w:themeColor="accent5"/>
      <w:sz w:val="30"/>
      <w:szCs w:val="30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66481"/>
    <w:rPr>
      <w:color w:val="F28E02" w:themeColor="accent5"/>
      <w:spacing w:val="1"/>
      <w:sz w:val="30"/>
      <w:szCs w:val="30"/>
    </w:rPr>
  </w:style>
  <w:style w:type="paragraph" w:styleId="Zitat">
    <w:name w:val="Quote"/>
    <w:basedOn w:val="Standard"/>
    <w:next w:val="Standard"/>
    <w:link w:val="ZitatZchn"/>
    <w:uiPriority w:val="29"/>
    <w:semiHidden/>
    <w:qFormat/>
    <w:rsid w:val="00FE7334"/>
    <w:pPr>
      <w:spacing w:before="160"/>
      <w:jc w:val="center"/>
    </w:pPr>
    <w:rPr>
      <w:i/>
      <w:iCs/>
      <w:color w:val="027AB3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C42634"/>
    <w:rPr>
      <w:i/>
      <w:iCs/>
      <w:color w:val="027AB3" w:themeColor="text1" w:themeTint="BF"/>
      <w:spacing w:val="1"/>
      <w:sz w:val="18"/>
    </w:rPr>
  </w:style>
  <w:style w:type="paragraph" w:styleId="Listenabsatz">
    <w:name w:val="List Paragraph"/>
    <w:basedOn w:val="Standard"/>
    <w:uiPriority w:val="2"/>
    <w:qFormat/>
    <w:rsid w:val="005F031A"/>
    <w:pPr>
      <w:numPr>
        <w:numId w:val="3"/>
      </w:numPr>
      <w:contextualSpacing/>
    </w:pPr>
  </w:style>
  <w:style w:type="character" w:styleId="IntensiveHervorhebung">
    <w:name w:val="Intense Emphasis"/>
    <w:basedOn w:val="Absatz-Standardschriftart"/>
    <w:uiPriority w:val="21"/>
    <w:semiHidden/>
    <w:qFormat/>
    <w:rsid w:val="00FE7334"/>
    <w:rPr>
      <w:i/>
      <w:iCs/>
      <w:color w:val="002434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FE7334"/>
    <w:pPr>
      <w:pBdr>
        <w:top w:val="single" w:sz="4" w:space="10" w:color="002434" w:themeColor="accent1" w:themeShade="BF"/>
        <w:bottom w:val="single" w:sz="4" w:space="10" w:color="002434" w:themeColor="accent1" w:themeShade="BF"/>
      </w:pBdr>
      <w:spacing w:before="360" w:after="360"/>
      <w:ind w:left="864" w:right="864"/>
      <w:jc w:val="center"/>
    </w:pPr>
    <w:rPr>
      <w:i/>
      <w:iCs/>
      <w:color w:val="002434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C42634"/>
    <w:rPr>
      <w:i/>
      <w:iCs/>
      <w:color w:val="002434" w:themeColor="accent1" w:themeShade="BF"/>
      <w:spacing w:val="1"/>
      <w:sz w:val="18"/>
    </w:rPr>
  </w:style>
  <w:style w:type="character" w:styleId="IntensiverVerweis">
    <w:name w:val="Intense Reference"/>
    <w:basedOn w:val="Absatz-Standardschriftart"/>
    <w:uiPriority w:val="32"/>
    <w:semiHidden/>
    <w:qFormat/>
    <w:rsid w:val="00FE7334"/>
    <w:rPr>
      <w:b/>
      <w:bCs/>
      <w:smallCaps/>
      <w:color w:val="002434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FE7334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E7334"/>
  </w:style>
  <w:style w:type="paragraph" w:styleId="Fuzeile">
    <w:name w:val="footer"/>
    <w:basedOn w:val="Standard"/>
    <w:link w:val="FuzeileZchn"/>
    <w:uiPriority w:val="99"/>
    <w:unhideWhenUsed/>
    <w:rsid w:val="00725874"/>
    <w:pPr>
      <w:spacing w:line="240" w:lineRule="auto"/>
      <w:jc w:val="right"/>
    </w:pPr>
    <w:rPr>
      <w:sz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725874"/>
    <w:rPr>
      <w:color w:val="013147" w:themeColor="text1"/>
      <w:spacing w:val="1"/>
      <w:sz w:val="16"/>
    </w:rPr>
  </w:style>
  <w:style w:type="paragraph" w:customStyle="1" w:styleId="berschrift30pt">
    <w:name w:val="Überschrift 30pt"/>
    <w:basedOn w:val="Standard"/>
    <w:uiPriority w:val="5"/>
    <w:qFormat/>
    <w:rsid w:val="00BC38E0"/>
    <w:pPr>
      <w:spacing w:after="260" w:line="600" w:lineRule="exact"/>
      <w:contextualSpacing/>
    </w:pPr>
    <w:rPr>
      <w:rFonts w:asciiTheme="majorHAnsi" w:hAnsiTheme="majorHAnsi"/>
      <w:b/>
      <w:sz w:val="60"/>
      <w:szCs w:val="60"/>
    </w:rPr>
  </w:style>
  <w:style w:type="character" w:styleId="Hervorhebung">
    <w:name w:val="Emphasis"/>
    <w:basedOn w:val="Absatz-Standardschriftart"/>
    <w:uiPriority w:val="3"/>
    <w:qFormat/>
    <w:rsid w:val="00F45EF5"/>
    <w:rPr>
      <w:i w:val="0"/>
      <w:iCs/>
      <w:color w:val="EB5054" w:themeColor="accent4"/>
    </w:rPr>
  </w:style>
  <w:style w:type="table" w:styleId="Tabellenraster">
    <w:name w:val="Table Grid"/>
    <w:basedOn w:val="NormaleTabelle"/>
    <w:uiPriority w:val="39"/>
    <w:rsid w:val="00F8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uiPriority w:val="3"/>
    <w:qFormat/>
    <w:rsid w:val="00BC38E0"/>
    <w:rPr>
      <w:rFonts w:asciiTheme="minorHAnsi" w:hAnsiTheme="minorHAnsi"/>
      <w:b/>
      <w:bCs/>
    </w:rPr>
  </w:style>
  <w:style w:type="paragraph" w:customStyle="1" w:styleId="berschrift15pt">
    <w:name w:val="Überschrift 15pt"/>
    <w:basedOn w:val="Standard"/>
    <w:uiPriority w:val="6"/>
    <w:qFormat/>
    <w:rsid w:val="00BC38E0"/>
    <w:pPr>
      <w:spacing w:before="260" w:after="260"/>
    </w:pPr>
    <w:rPr>
      <w:b/>
      <w:sz w:val="30"/>
      <w:szCs w:val="30"/>
    </w:rPr>
  </w:style>
  <w:style w:type="table" w:customStyle="1" w:styleId="ABIRahmen">
    <w:name w:val="ABI_Rahmen"/>
    <w:basedOn w:val="NormaleTabelle"/>
    <w:uiPriority w:val="99"/>
    <w:rsid w:val="00BC38E0"/>
    <w:pPr>
      <w:spacing w:after="0" w:line="240" w:lineRule="auto"/>
    </w:pPr>
    <w:rPr>
      <w:sz w:val="18"/>
    </w:rPr>
    <w:tblPr>
      <w:tblBorders>
        <w:top w:val="single" w:sz="12" w:space="0" w:color="013147" w:themeColor="text1"/>
        <w:left w:val="single" w:sz="12" w:space="0" w:color="013147" w:themeColor="text1"/>
        <w:bottom w:val="single" w:sz="12" w:space="0" w:color="013147" w:themeColor="text1"/>
        <w:right w:val="single" w:sz="12" w:space="0" w:color="013147" w:themeColor="text1"/>
        <w:insideV w:val="single" w:sz="12" w:space="0" w:color="013147" w:themeColor="text1"/>
      </w:tblBorders>
      <w:tblCellMar>
        <w:top w:w="113" w:type="dxa"/>
        <w:left w:w="227" w:type="dxa"/>
        <w:bottom w:w="113" w:type="dxa"/>
        <w:right w:w="113" w:type="dxa"/>
      </w:tblCellMar>
    </w:tblPr>
    <w:tcPr>
      <w:shd w:val="clear" w:color="auto" w:fill="auto"/>
    </w:tcPr>
    <w:tblStylePr w:type="firstRow">
      <w:rPr>
        <w:rFonts w:asciiTheme="majorHAnsi" w:hAnsiTheme="majorHAnsi"/>
        <w:b/>
      </w:rPr>
    </w:tblStylePr>
  </w:style>
  <w:style w:type="paragraph" w:customStyle="1" w:styleId="berschrift40pt">
    <w:name w:val="Überschrift 40pt"/>
    <w:basedOn w:val="berschrift30pt"/>
    <w:uiPriority w:val="4"/>
    <w:qFormat/>
    <w:rsid w:val="00BC38E0"/>
    <w:pPr>
      <w:spacing w:line="800" w:lineRule="exact"/>
    </w:pPr>
    <w:rPr>
      <w:sz w:val="80"/>
      <w:szCs w:val="80"/>
    </w:rPr>
  </w:style>
  <w:style w:type="paragraph" w:customStyle="1" w:styleId="berschrift15ptRegular">
    <w:name w:val="Überschrift 15pt Regular"/>
    <w:basedOn w:val="berschrift15pt"/>
    <w:uiPriority w:val="7"/>
    <w:qFormat/>
    <w:rsid w:val="00BC38E0"/>
    <w:pPr>
      <w:contextualSpacing/>
    </w:pPr>
    <w:rPr>
      <w:b w:val="0"/>
    </w:rPr>
  </w:style>
  <w:style w:type="table" w:customStyle="1" w:styleId="ABIgelb">
    <w:name w:val="ABI_gelb"/>
    <w:basedOn w:val="ABIRahmen"/>
    <w:uiPriority w:val="99"/>
    <w:rsid w:val="00BC38E0"/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</w:tblPr>
    <w:tcPr>
      <w:shd w:val="clear" w:color="auto" w:fill="FCE3C0"/>
    </w:tcPr>
    <w:tblStylePr w:type="firstRow">
      <w:rPr>
        <w:rFonts w:asciiTheme="majorHAnsi" w:hAnsiTheme="majorHAnsi"/>
        <w:b/>
      </w:rPr>
    </w:tblStylePr>
  </w:style>
  <w:style w:type="table" w:customStyle="1" w:styleId="ABItrkis">
    <w:name w:val="ABI_türkis"/>
    <w:basedOn w:val="ABIgelb"/>
    <w:uiPriority w:val="99"/>
    <w:rsid w:val="00FA16D4"/>
    <w:tblPr/>
    <w:tcPr>
      <w:shd w:val="clear" w:color="auto" w:fill="BFEBE6"/>
    </w:tcPr>
    <w:tblStylePr w:type="firstRow">
      <w:rPr>
        <w:rFonts w:asciiTheme="majorHAnsi" w:hAnsiTheme="majorHAnsi"/>
        <w:b/>
      </w:rPr>
    </w:tblStylePr>
  </w:style>
  <w:style w:type="table" w:styleId="EinfacheTabelle5">
    <w:name w:val="Plain Table 5"/>
    <w:basedOn w:val="NormaleTabelle"/>
    <w:uiPriority w:val="45"/>
    <w:rsid w:val="00C4263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B8FC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B8FC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B8FC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B8FC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EinfacheTabelle3">
    <w:name w:val="Plain Table 3"/>
    <w:basedOn w:val="NormaleTabelle"/>
    <w:uiPriority w:val="43"/>
    <w:rsid w:val="00C4263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26B8FC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26B8FC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BIBild">
    <w:name w:val="ABI_Bild"/>
    <w:basedOn w:val="NormaleTabelle"/>
    <w:uiPriority w:val="99"/>
    <w:rsid w:val="00C42634"/>
    <w:pPr>
      <w:spacing w:after="0" w:line="240" w:lineRule="auto"/>
    </w:pPr>
    <w:rPr>
      <w:sz w:val="18"/>
    </w:rPr>
    <w:tblPr>
      <w:tblCellMar>
        <w:left w:w="0" w:type="dxa"/>
        <w:right w:w="0" w:type="dxa"/>
      </w:tblCellMar>
    </w:tblPr>
    <w:tcPr>
      <w:vAlign w:val="center"/>
    </w:tcPr>
  </w:style>
  <w:style w:type="paragraph" w:styleId="Verzeichnis1">
    <w:name w:val="toc 1"/>
    <w:basedOn w:val="Standard"/>
    <w:next w:val="Standard"/>
    <w:uiPriority w:val="39"/>
    <w:rsid w:val="00BC38E0"/>
    <w:pPr>
      <w:tabs>
        <w:tab w:val="left" w:pos="7938"/>
      </w:tabs>
      <w:spacing w:before="400" w:after="180"/>
    </w:pPr>
    <w:rPr>
      <w:rFonts w:asciiTheme="majorHAnsi" w:hAnsiTheme="majorHAnsi"/>
      <w:b/>
      <w:sz w:val="34"/>
      <w:szCs w:val="34"/>
    </w:rPr>
  </w:style>
  <w:style w:type="paragraph" w:styleId="Verzeichnis2">
    <w:name w:val="toc 2"/>
    <w:basedOn w:val="Standard"/>
    <w:next w:val="Standard"/>
    <w:uiPriority w:val="39"/>
    <w:rsid w:val="00C42634"/>
  </w:style>
  <w:style w:type="character" w:styleId="Hyperlink">
    <w:name w:val="Hyperlink"/>
    <w:basedOn w:val="Absatz-Standardschriftart"/>
    <w:uiPriority w:val="99"/>
    <w:unhideWhenUsed/>
    <w:rsid w:val="000F29DA"/>
    <w:rPr>
      <w:color w:val="013147" w:themeColor="hyperlink"/>
      <w:u w:val="single"/>
    </w:rPr>
  </w:style>
  <w:style w:type="paragraph" w:customStyle="1" w:styleId="DecimalAligned">
    <w:name w:val="Decimal Aligned"/>
    <w:basedOn w:val="Standard"/>
    <w:uiPriority w:val="40"/>
    <w:qFormat/>
    <w:rsid w:val="009F434D"/>
    <w:pPr>
      <w:tabs>
        <w:tab w:val="decimal" w:pos="360"/>
      </w:tabs>
      <w:spacing w:line="276" w:lineRule="auto"/>
    </w:pPr>
    <w:rPr>
      <w:rFonts w:ascii="Arial" w:eastAsia="Times New Roman" w:hAnsi="Arial" w:cs="Times New Roman"/>
      <w:color w:val="auto"/>
      <w:spacing w:val="0"/>
      <w:sz w:val="22"/>
      <w:szCs w:val="22"/>
      <w14:ligatures w14:val="none"/>
    </w:rPr>
  </w:style>
  <w:style w:type="character" w:styleId="SchwacheHervorhebung">
    <w:name w:val="Subtle Emphasis"/>
    <w:uiPriority w:val="19"/>
    <w:qFormat/>
    <w:rsid w:val="009F434D"/>
    <w:rPr>
      <w:rFonts w:eastAsia="Times New Roman" w:cs="Times New Roman"/>
      <w:bCs w:val="0"/>
      <w:i/>
      <w:iCs/>
      <w:color w:val="808080"/>
      <w:szCs w:val="22"/>
      <w:lang w:val="de-D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1D0DE6"/>
    <w:pPr>
      <w:numPr>
        <w:numId w:val="0"/>
      </w:numPr>
      <w:spacing w:before="240" w:after="0" w:line="259" w:lineRule="auto"/>
      <w:contextualSpacing w:val="0"/>
      <w:outlineLvl w:val="9"/>
    </w:pPr>
    <w:rPr>
      <w:b w:val="0"/>
      <w:spacing w:val="0"/>
      <w:sz w:val="32"/>
      <w:szCs w:val="32"/>
      <w:lang w:eastAsia="de-DE"/>
      <w14:ligatures w14:val="none"/>
    </w:rPr>
  </w:style>
  <w:style w:type="paragraph" w:styleId="Verzeichnis3">
    <w:name w:val="toc 3"/>
    <w:basedOn w:val="Standard"/>
    <w:next w:val="Standard"/>
    <w:autoRedefine/>
    <w:uiPriority w:val="39"/>
    <w:unhideWhenUsed/>
    <w:rsid w:val="001D0DE6"/>
    <w:pPr>
      <w:spacing w:after="100" w:line="259" w:lineRule="auto"/>
      <w:ind w:left="440"/>
    </w:pPr>
    <w:rPr>
      <w:rFonts w:eastAsiaTheme="minorEastAsia" w:cs="Times New Roman"/>
      <w:color w:val="auto"/>
      <w:spacing w:val="0"/>
      <w:sz w:val="22"/>
      <w:szCs w:val="22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bi.frankfurt.de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energiemanagement.stadt-frankfurt.de/" TargetMode="External"/><Relationship Id="rId14" Type="http://schemas.openxmlformats.org/officeDocument/2006/relationships/image" Target="media/image9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eg"/><Relationship Id="rId1" Type="http://schemas.openxmlformats.org/officeDocument/2006/relationships/image" Target="media/image5.jpeg"/><Relationship Id="rId4" Type="http://schemas.openxmlformats.org/officeDocument/2006/relationships/image" Target="media/image8.sv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city.net.ffm\A250\Daten\25.Allgemein\Vorlagen\ABI_Word_Titelseite_3_2025.dotx" TargetMode="External"/></Relationships>
</file>

<file path=word/theme/theme1.xml><?xml version="1.0" encoding="utf-8"?>
<a:theme xmlns:a="http://schemas.openxmlformats.org/drawingml/2006/main" name="Office">
  <a:themeElements>
    <a:clrScheme name="Benutzerdefiniert 57">
      <a:dk1>
        <a:srgbClr val="013147"/>
      </a:dk1>
      <a:lt1>
        <a:sysClr val="window" lastClr="FFFFFF"/>
      </a:lt1>
      <a:dk2>
        <a:srgbClr val="5A7987"/>
      </a:dk2>
      <a:lt2>
        <a:srgbClr val="C0CBD1"/>
      </a:lt2>
      <a:accent1>
        <a:srgbClr val="013147"/>
      </a:accent1>
      <a:accent2>
        <a:srgbClr val="00B09C"/>
      </a:accent2>
      <a:accent3>
        <a:srgbClr val="97649F"/>
      </a:accent3>
      <a:accent4>
        <a:srgbClr val="EB5054"/>
      </a:accent4>
      <a:accent5>
        <a:srgbClr val="F28E02"/>
      </a:accent5>
      <a:accent6>
        <a:srgbClr val="59CCBF"/>
      </a:accent6>
      <a:hlink>
        <a:srgbClr val="013147"/>
      </a:hlink>
      <a:folHlink>
        <a:srgbClr val="013147"/>
      </a:folHlink>
    </a:clrScheme>
    <a:fontScheme name="Benutzerdefiniert 20">
      <a:majorFont>
        <a:latin typeface="GT Walsheim Regular"/>
        <a:ea typeface=""/>
        <a:cs typeface=""/>
      </a:majorFont>
      <a:minorFont>
        <a:latin typeface="GT Walsheim Regular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custClrLst>
    <a:custClr name="Blau">
      <a:srgbClr val="013147"/>
    </a:custClr>
    <a:custClr name="Blau 65%">
      <a:srgbClr val="5A7987"/>
    </a:custClr>
    <a:custClr name="Blau 25%">
      <a:srgbClr val="C0CBD1"/>
    </a:custClr>
    <a:custClr name="Türkis">
      <a:srgbClr val="00B09C"/>
    </a:custClr>
    <a:custClr name="Türkis 65%">
      <a:srgbClr val="59CCBF"/>
    </a:custClr>
    <a:custClr name="Türkis 25%">
      <a:srgbClr val="BFEBE6"/>
    </a:custClr>
    <a:custClr name="Violett">
      <a:srgbClr val="97649F"/>
    </a:custClr>
    <a:custClr name="Violett 65%">
      <a:srgbClr val="BB9AC1"/>
    </a:custClr>
    <a:custClr name="Violett 25%">
      <a:srgbClr val="E5D8E7"/>
    </a:custClr>
    <a:custClr name="Rot">
      <a:srgbClr val="EB5054"/>
    </a:custClr>
    <a:custClr name="Rot 65%">
      <a:srgbClr val="F28D90"/>
    </a:custClr>
    <a:custClr name="Rot 25%">
      <a:srgbClr val="FAD3D4"/>
    </a:custClr>
    <a:custClr name="Orange">
      <a:srgbClr val="F28E02"/>
    </a:custClr>
    <a:custClr name="Orange 65%">
      <a:srgbClr val="F7B65B"/>
    </a:custClr>
    <a:custClr name="Orange 25%">
      <a:srgbClr val="FCE3C0"/>
    </a:custClr>
  </a:custClrLst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184E8-F7D8-4395-9C71-6378D0D22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ABI_Word_Titelseite_3_2025</Template>
  <TotalTime>0</TotalTime>
  <Pages>13</Pages>
  <Words>1573</Words>
  <Characters>9917</Characters>
  <Application>Microsoft Office Word</Application>
  <DocSecurity>0</DocSecurity>
  <Lines>82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Amt für Bau und Immobilien</Company>
  <LinksUpToDate>false</LinksUpToDate>
  <CharactersWithSpaces>11468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Dohmen, Sandra</dc:creator>
  <cp:keywords/>
  <dc:description/>
  <cp:lastModifiedBy>Dohmen, Sandra</cp:lastModifiedBy>
  <cp:revision>2</cp:revision>
  <cp:lastPrinted>2025-06-24T14:20:00Z</cp:lastPrinted>
  <dcterms:created xsi:type="dcterms:W3CDTF">2026-05-08T08:58:00Z</dcterms:created>
  <dcterms:modified xsi:type="dcterms:W3CDTF">2026-05-08T08:58:00Z</dcterms:modified>
</cp:coreProperties>
</file>